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E1941" w14:textId="28A1C4D7" w:rsidR="00C960C8" w:rsidRDefault="00C960C8" w:rsidP="00C960C8">
      <w:r>
        <w:rPr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661312" behindDoc="1" locked="0" layoutInCell="1" allowOverlap="1" wp14:anchorId="2B853789" wp14:editId="30B042C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75104" cy="493776"/>
            <wp:effectExtent l="0" t="0" r="0" b="1905"/>
            <wp:wrapNone/>
            <wp:docPr id="4" name="Imagem 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03" cy="5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B00D" w14:textId="77777777" w:rsidR="00C960C8" w:rsidRDefault="00C960C8" w:rsidP="00C960C8"/>
    <w:p w14:paraId="744DA99A" w14:textId="77777777" w:rsidR="00C960C8" w:rsidRPr="00C960C8" w:rsidRDefault="00C960C8" w:rsidP="00C960C8"/>
    <w:p w14:paraId="627072B4" w14:textId="77777777" w:rsidR="00C960C8" w:rsidRPr="008E03DB" w:rsidRDefault="00C960C8" w:rsidP="00C960C8"/>
    <w:p w14:paraId="15FAC1CC" w14:textId="77777777" w:rsidR="00C960C8" w:rsidRDefault="00C960C8" w:rsidP="00C960C8">
      <w:pPr>
        <w:pStyle w:val="Ttulo"/>
        <w:rPr>
          <w:rFonts w:ascii="Arial Narrow" w:hAnsi="Arial Narrow"/>
          <w:b w:val="0"/>
          <w:sz w:val="40"/>
          <w:szCs w:val="40"/>
        </w:rPr>
      </w:pPr>
      <w:r w:rsidRPr="00A02FEB">
        <w:rPr>
          <w:rFonts w:ascii="Arial Narrow" w:hAnsi="Arial Narrow"/>
          <w:sz w:val="40"/>
          <w:szCs w:val="40"/>
        </w:rPr>
        <w:t>FORMULÁRIO DO PROJETO</w:t>
      </w:r>
    </w:p>
    <w:p w14:paraId="4FE97731" w14:textId="77777777" w:rsidR="00C960C8" w:rsidRPr="003342CC" w:rsidRDefault="00C960C8" w:rsidP="00C960C8"/>
    <w:p w14:paraId="4A8E6299" w14:textId="77777777" w:rsidR="00C960C8" w:rsidRDefault="00C960C8" w:rsidP="00C960C8">
      <w:pPr>
        <w:pStyle w:val="Ttulo"/>
        <w:jc w:val="both"/>
        <w:rPr>
          <w:rFonts w:ascii="Arial Narrow" w:hAnsi="Arial Narrow"/>
          <w:sz w:val="24"/>
          <w:szCs w:val="24"/>
        </w:rPr>
      </w:pPr>
      <w:r w:rsidRPr="00CC2479">
        <w:rPr>
          <w:rFonts w:ascii="Arial Narrow" w:hAnsi="Arial Narrow"/>
          <w:sz w:val="24"/>
          <w:szCs w:val="24"/>
        </w:rPr>
        <w:t xml:space="preserve">Subvenção Financeira de Projetos sociais </w:t>
      </w:r>
      <w:r w:rsidRPr="00CC2479">
        <w:rPr>
          <w:rFonts w:ascii="Arial Narrow" w:hAnsi="Arial Narrow" w:hint="eastAsia"/>
          <w:sz w:val="24"/>
          <w:szCs w:val="24"/>
        </w:rPr>
        <w:t xml:space="preserve">comunitários </w:t>
      </w:r>
      <w:r w:rsidRPr="00CC2479">
        <w:rPr>
          <w:rFonts w:ascii="Avenir Book" w:eastAsia="Arial Unicode MS" w:hAnsi="Avenir Book" w:cstheme="minorHAnsi"/>
          <w:color w:val="293443"/>
          <w:sz w:val="24"/>
          <w:szCs w:val="24"/>
          <w:bdr w:val="nil"/>
          <w:lang w:eastAsia="pt-PT"/>
        </w:rPr>
        <w:t>de assistência a famílias em situação de pobreza e vulnerabilidade social promovendo a inclusão produtiva e desenvolvimento comunitário</w:t>
      </w:r>
      <w:r w:rsidRPr="00CC2479">
        <w:rPr>
          <w:rFonts w:ascii="Arial Narrow" w:hAnsi="Arial Narrow"/>
          <w:sz w:val="24"/>
          <w:szCs w:val="24"/>
        </w:rPr>
        <w:t xml:space="preserve"> social </w:t>
      </w:r>
      <w:r w:rsidRPr="00CC2479">
        <w:rPr>
          <w:rFonts w:ascii="Arial Narrow" w:hAnsi="Arial Narrow" w:hint="eastAsia"/>
          <w:sz w:val="24"/>
          <w:szCs w:val="24"/>
        </w:rPr>
        <w:t xml:space="preserve">inclusão produtiva de pequenos </w:t>
      </w:r>
      <w:r w:rsidRPr="00CC2479">
        <w:rPr>
          <w:rFonts w:ascii="Arial Narrow" w:hAnsi="Arial Narrow"/>
          <w:sz w:val="24"/>
          <w:szCs w:val="24"/>
        </w:rPr>
        <w:t>negócios</w:t>
      </w:r>
      <w:r w:rsidRPr="00CC2479">
        <w:rPr>
          <w:rFonts w:ascii="Arial Narrow" w:hAnsi="Arial Narrow" w:hint="eastAsia"/>
          <w:sz w:val="24"/>
          <w:szCs w:val="24"/>
        </w:rPr>
        <w:t xml:space="preserve">, </w:t>
      </w:r>
      <w:r w:rsidRPr="00CC2479">
        <w:rPr>
          <w:rFonts w:ascii="Arial Narrow" w:hAnsi="Arial Narrow"/>
          <w:sz w:val="24"/>
          <w:szCs w:val="24"/>
        </w:rPr>
        <w:t>destinado às organizações comunitárias e ONGs legalmente constituídos e reconhecidas em Cabo Verde.</w:t>
      </w:r>
      <w:r w:rsidRPr="003342CC">
        <w:rPr>
          <w:rFonts w:ascii="Arial Narrow" w:hAnsi="Arial Narrow"/>
          <w:sz w:val="24"/>
          <w:szCs w:val="24"/>
        </w:rPr>
        <w:t xml:space="preserve"> </w:t>
      </w:r>
    </w:p>
    <w:p w14:paraId="53697294" w14:textId="77777777" w:rsidR="00C960C8" w:rsidRPr="00A02FEB" w:rsidRDefault="00C960C8" w:rsidP="00C960C8">
      <w:pPr>
        <w:rPr>
          <w:rFonts w:ascii="Arial Narrow" w:hAnsi="Arial Narrow"/>
        </w:rPr>
      </w:pPr>
    </w:p>
    <w:p w14:paraId="0F5D804B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INFORMAÇÃO GERAL</w:t>
      </w:r>
    </w:p>
    <w:p w14:paraId="110F7FA3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 Narrow" w:eastAsia="TTE243D7B0t00" w:hAnsi="Arial Narrow"/>
          <w:lang w:eastAsia="pt-PT"/>
        </w:rPr>
      </w:pPr>
      <w:r w:rsidRPr="00A02FEB">
        <w:rPr>
          <w:rFonts w:ascii="Arial Narrow" w:eastAsia="TTE243D7B0t00" w:hAnsi="Arial Narrow"/>
          <w:lang w:eastAsia="pt-PT"/>
        </w:rPr>
        <w:t xml:space="preserve">Antes de começar a preencher o presente Formulário de candidatura, </w:t>
      </w:r>
      <w:r w:rsidRPr="00624174">
        <w:rPr>
          <w:rFonts w:ascii="Arial Narrow" w:eastAsia="TTE243D7B0t00" w:hAnsi="Arial Narrow"/>
          <w:b/>
          <w:lang w:eastAsia="pt-PT"/>
        </w:rPr>
        <w:t xml:space="preserve">por favor leia o Edital da candidatura </w:t>
      </w:r>
      <w:r>
        <w:rPr>
          <w:rFonts w:ascii="Arial Narrow" w:eastAsia="TTE243D7B0t00" w:hAnsi="Arial Narrow"/>
          <w:lang w:eastAsia="pt-PT"/>
        </w:rPr>
        <w:t>“Projetos</w:t>
      </w:r>
      <w:r w:rsidRPr="003342CC">
        <w:rPr>
          <w:rFonts w:ascii="Arial Narrow" w:eastAsiaTheme="majorEastAsia" w:hAnsi="Arial Narrow"/>
          <w:spacing w:val="-10"/>
          <w:kern w:val="28"/>
        </w:rPr>
        <w:t xml:space="preserve"> sociais </w:t>
      </w:r>
      <w:r w:rsidRPr="003342CC">
        <w:rPr>
          <w:rFonts w:ascii="Arial Narrow" w:eastAsiaTheme="majorEastAsia" w:hAnsi="Arial Narrow" w:hint="eastAsia"/>
          <w:spacing w:val="-10"/>
          <w:kern w:val="28"/>
        </w:rPr>
        <w:t>comunit</w:t>
      </w:r>
      <w:r w:rsidRPr="003342CC">
        <w:rPr>
          <w:rFonts w:ascii="Arial Narrow" w:eastAsiaTheme="majorEastAsia" w:hAnsi="Arial Narrow" w:hint="eastAsia"/>
          <w:spacing w:val="-10"/>
          <w:kern w:val="28"/>
        </w:rPr>
        <w:t>á</w:t>
      </w:r>
      <w:r w:rsidRPr="003342CC">
        <w:rPr>
          <w:rFonts w:ascii="Arial Narrow" w:eastAsiaTheme="majorEastAsia" w:hAnsi="Arial Narrow" w:hint="eastAsia"/>
          <w:spacing w:val="-10"/>
          <w:kern w:val="28"/>
        </w:rPr>
        <w:t xml:space="preserve">rios de </w:t>
      </w:r>
      <w:r w:rsidRPr="003342CC">
        <w:rPr>
          <w:rFonts w:ascii="Arial Narrow" w:eastAsiaTheme="majorEastAsia" w:hAnsi="Arial Narrow"/>
          <w:spacing w:val="-10"/>
          <w:kern w:val="28"/>
        </w:rPr>
        <w:t xml:space="preserve">assistência as pessoas em situação de vulnerabilidade social </w:t>
      </w:r>
      <w:r w:rsidRPr="003342CC">
        <w:rPr>
          <w:rFonts w:ascii="Arial Narrow" w:eastAsiaTheme="majorEastAsia" w:hAnsi="Arial Narrow" w:hint="eastAsia"/>
          <w:spacing w:val="-10"/>
          <w:kern w:val="28"/>
        </w:rPr>
        <w:t xml:space="preserve">e inclusão produtiva de pequenos </w:t>
      </w:r>
      <w:r w:rsidRPr="003342CC">
        <w:rPr>
          <w:rFonts w:ascii="Arial Narrow" w:eastAsiaTheme="majorEastAsia" w:hAnsi="Arial Narrow"/>
          <w:spacing w:val="-10"/>
          <w:kern w:val="28"/>
        </w:rPr>
        <w:t>negócios</w:t>
      </w:r>
      <w:r>
        <w:rPr>
          <w:rFonts w:ascii="Arial Narrow" w:eastAsiaTheme="majorEastAsia" w:hAnsi="Arial Narrow"/>
          <w:spacing w:val="-10"/>
          <w:kern w:val="28"/>
        </w:rPr>
        <w:t>”</w:t>
      </w:r>
      <w:r>
        <w:rPr>
          <w:rFonts w:ascii="Arial Narrow" w:eastAsia="TTE243D7B0t00" w:hAnsi="Arial Narrow"/>
          <w:lang w:eastAsia="pt-PT"/>
        </w:rPr>
        <w:t xml:space="preserve"> </w:t>
      </w:r>
      <w:r w:rsidRPr="00A02FEB">
        <w:rPr>
          <w:rFonts w:ascii="Arial Narrow" w:eastAsia="TTE243D7B0t00" w:hAnsi="Arial Narrow"/>
          <w:lang w:eastAsia="pt-PT"/>
        </w:rPr>
        <w:t xml:space="preserve">em anexo. </w:t>
      </w:r>
    </w:p>
    <w:p w14:paraId="1AA04125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lang w:eastAsia="pt-PT"/>
        </w:rPr>
      </w:pPr>
      <w:r w:rsidRPr="00A02FEB">
        <w:rPr>
          <w:rFonts w:ascii="Arial Narrow" w:hAnsi="Arial Narrow"/>
        </w:rPr>
        <w:t xml:space="preserve">Deve garantir que este Formulário de candidatura seja completamente preenchido, em processador de texto, e assinado </w:t>
      </w:r>
      <w:r w:rsidRPr="00A02FEB">
        <w:rPr>
          <w:rFonts w:ascii="Arial Narrow" w:hAnsi="Arial Narrow"/>
          <w:lang w:eastAsia="pt-PT"/>
        </w:rPr>
        <w:t>pela(s) pessoa(s) legalmente autorizada(s) a representar a instituição (</w:t>
      </w:r>
      <w:r w:rsidRPr="00A02FEB">
        <w:rPr>
          <w:rFonts w:ascii="Arial Narrow" w:hAnsi="Arial Narrow"/>
          <w:b/>
          <w:lang w:eastAsia="pt-PT"/>
        </w:rPr>
        <w:t>ASSINATURA(S) na última página</w:t>
      </w:r>
      <w:r w:rsidRPr="00A02FEB">
        <w:rPr>
          <w:rFonts w:ascii="Arial Narrow" w:hAnsi="Arial Narrow"/>
          <w:lang w:eastAsia="pt-PT"/>
        </w:rPr>
        <w:t>) e por ela(s) rubricadas todas as páginas.</w:t>
      </w:r>
    </w:p>
    <w:p w14:paraId="10EFF35F" w14:textId="77777777" w:rsidR="00C960C8" w:rsidRPr="00A02FEB" w:rsidRDefault="00C960C8" w:rsidP="00C960C8">
      <w:pPr>
        <w:spacing w:line="276" w:lineRule="auto"/>
        <w:jc w:val="both"/>
        <w:rPr>
          <w:rFonts w:ascii="Arial Narrow" w:hAnsi="Arial Narrow"/>
          <w:b/>
        </w:rPr>
      </w:pPr>
    </w:p>
    <w:p w14:paraId="60584F90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284" w:hanging="284"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1.</w:t>
      </w:r>
      <w:r w:rsidRPr="00A02FEB">
        <w:rPr>
          <w:rFonts w:ascii="Arial Narrow" w:hAnsi="Arial Narrow"/>
          <w:b/>
        </w:rPr>
        <w:tab/>
        <w:t>IDENTIFICAÇÃO DO PROJETO</w:t>
      </w:r>
    </w:p>
    <w:tbl>
      <w:tblPr>
        <w:tblW w:w="936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82"/>
        <w:gridCol w:w="1714"/>
        <w:gridCol w:w="812"/>
        <w:gridCol w:w="1444"/>
        <w:gridCol w:w="812"/>
        <w:gridCol w:w="1238"/>
        <w:gridCol w:w="560"/>
      </w:tblGrid>
      <w:tr w:rsidR="00C960C8" w:rsidRPr="00A02FEB" w14:paraId="0B29B90D" w14:textId="77777777" w:rsidTr="00713DA3">
        <w:trPr>
          <w:trHeight w:val="362"/>
        </w:trPr>
        <w:tc>
          <w:tcPr>
            <w:tcW w:w="2782" w:type="dxa"/>
          </w:tcPr>
          <w:p w14:paraId="36F12F2A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1.1. Nome do Projeto</w:t>
            </w:r>
          </w:p>
        </w:tc>
        <w:tc>
          <w:tcPr>
            <w:tcW w:w="6580" w:type="dxa"/>
            <w:gridSpan w:val="6"/>
          </w:tcPr>
          <w:p w14:paraId="5DAB2EA8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2125299E" w14:textId="77777777" w:rsidTr="00713DA3">
        <w:trPr>
          <w:trHeight w:val="641"/>
        </w:trPr>
        <w:tc>
          <w:tcPr>
            <w:tcW w:w="2782" w:type="dxa"/>
          </w:tcPr>
          <w:p w14:paraId="5AACEF47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1.2. Duração do Projeto</w:t>
            </w:r>
          </w:p>
        </w:tc>
        <w:tc>
          <w:tcPr>
            <w:tcW w:w="6580" w:type="dxa"/>
            <w:gridSpan w:val="6"/>
          </w:tcPr>
          <w:p w14:paraId="3764628A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 xml:space="preserve">De      /       /           a         /        /            </w:t>
            </w:r>
          </w:p>
        </w:tc>
      </w:tr>
      <w:tr w:rsidR="00C960C8" w:rsidRPr="00A02FEB" w14:paraId="580609C5" w14:textId="77777777" w:rsidTr="00713DA3">
        <w:trPr>
          <w:trHeight w:val="366"/>
        </w:trPr>
        <w:tc>
          <w:tcPr>
            <w:tcW w:w="2782" w:type="dxa"/>
          </w:tcPr>
          <w:p w14:paraId="29BA51F0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1.3. Local onde se realiza</w:t>
            </w:r>
          </w:p>
          <w:p w14:paraId="6BE63F39" w14:textId="77777777" w:rsidR="00C960C8" w:rsidRPr="00A02FEB" w:rsidRDefault="00C960C8" w:rsidP="00713DA3">
            <w:pPr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(Local, concelho, ilha)</w:t>
            </w:r>
          </w:p>
        </w:tc>
        <w:tc>
          <w:tcPr>
            <w:tcW w:w="6580" w:type="dxa"/>
            <w:gridSpan w:val="6"/>
          </w:tcPr>
          <w:p w14:paraId="7B146224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7FE6EF22" w14:textId="77777777" w:rsidTr="00713DA3">
        <w:trPr>
          <w:trHeight w:val="292"/>
        </w:trPr>
        <w:tc>
          <w:tcPr>
            <w:tcW w:w="2782" w:type="dxa"/>
          </w:tcPr>
          <w:p w14:paraId="7AB1ACCB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1.4. Âmbito do Projeto</w:t>
            </w:r>
          </w:p>
        </w:tc>
        <w:tc>
          <w:tcPr>
            <w:tcW w:w="1714" w:type="dxa"/>
          </w:tcPr>
          <w:p w14:paraId="0D3EECF9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Nacional</w:t>
            </w:r>
          </w:p>
        </w:tc>
        <w:tc>
          <w:tcPr>
            <w:tcW w:w="812" w:type="dxa"/>
          </w:tcPr>
          <w:p w14:paraId="4215BE6F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1444" w:type="dxa"/>
          </w:tcPr>
          <w:p w14:paraId="57378815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Regional</w:t>
            </w:r>
          </w:p>
        </w:tc>
        <w:tc>
          <w:tcPr>
            <w:tcW w:w="812" w:type="dxa"/>
          </w:tcPr>
          <w:p w14:paraId="086C6CB7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1238" w:type="dxa"/>
          </w:tcPr>
          <w:p w14:paraId="42936F37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Municipal</w:t>
            </w:r>
          </w:p>
        </w:tc>
        <w:tc>
          <w:tcPr>
            <w:tcW w:w="558" w:type="dxa"/>
          </w:tcPr>
          <w:p w14:paraId="2D1E5671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1B820DA6" w14:textId="77777777" w:rsidTr="00713DA3">
        <w:trPr>
          <w:trHeight w:val="292"/>
        </w:trPr>
        <w:tc>
          <w:tcPr>
            <w:tcW w:w="2782" w:type="dxa"/>
          </w:tcPr>
          <w:p w14:paraId="5970F37F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1.5. Valor Solicitado</w:t>
            </w:r>
          </w:p>
        </w:tc>
        <w:tc>
          <w:tcPr>
            <w:tcW w:w="6580" w:type="dxa"/>
            <w:gridSpan w:val="6"/>
          </w:tcPr>
          <w:p w14:paraId="5D3A2A9F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 xml:space="preserve">                                     ECV</w:t>
            </w:r>
          </w:p>
        </w:tc>
      </w:tr>
    </w:tbl>
    <w:p w14:paraId="675264C1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5EF03CF1" w14:textId="77777777" w:rsidR="00C960C8" w:rsidRPr="00A02FEB" w:rsidRDefault="00C960C8" w:rsidP="00C960C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hd w:val="pct10" w:color="auto" w:fill="auto"/>
        <w:tabs>
          <w:tab w:val="clear" w:pos="360"/>
          <w:tab w:val="num" w:pos="284"/>
        </w:tabs>
        <w:suppressAutoHyphens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INSTITUIÇÃO GESTORA</w:t>
      </w:r>
    </w:p>
    <w:tbl>
      <w:tblPr>
        <w:tblW w:w="941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867"/>
        <w:gridCol w:w="2600"/>
        <w:gridCol w:w="2456"/>
        <w:gridCol w:w="1929"/>
      </w:tblGrid>
      <w:tr w:rsidR="00C960C8" w:rsidRPr="00A02FEB" w14:paraId="1D76AC0F" w14:textId="77777777" w:rsidTr="00713DA3">
        <w:trPr>
          <w:trHeight w:val="390"/>
        </w:trPr>
        <w:tc>
          <w:tcPr>
            <w:tcW w:w="1560" w:type="dxa"/>
          </w:tcPr>
          <w:p w14:paraId="415EDAEB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Nome</w:t>
            </w:r>
          </w:p>
        </w:tc>
        <w:tc>
          <w:tcPr>
            <w:tcW w:w="7852" w:type="dxa"/>
            <w:gridSpan w:val="4"/>
          </w:tcPr>
          <w:p w14:paraId="6F013C64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</w:tr>
      <w:tr w:rsidR="00C960C8" w:rsidRPr="00A02FEB" w14:paraId="1F69D59E" w14:textId="77777777" w:rsidTr="00713DA3">
        <w:trPr>
          <w:trHeight w:val="382"/>
        </w:trPr>
        <w:tc>
          <w:tcPr>
            <w:tcW w:w="1560" w:type="dxa"/>
          </w:tcPr>
          <w:p w14:paraId="6CB38C4B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Sigla</w:t>
            </w:r>
          </w:p>
        </w:tc>
        <w:tc>
          <w:tcPr>
            <w:tcW w:w="3467" w:type="dxa"/>
            <w:gridSpan w:val="2"/>
          </w:tcPr>
          <w:p w14:paraId="3F1A1913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</w:tcPr>
          <w:p w14:paraId="6740C33E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Início de Atividade</w:t>
            </w:r>
          </w:p>
        </w:tc>
        <w:tc>
          <w:tcPr>
            <w:tcW w:w="1929" w:type="dxa"/>
          </w:tcPr>
          <w:p w14:paraId="3A8F1D75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1030B985" w14:textId="77777777" w:rsidTr="00713DA3">
        <w:trPr>
          <w:trHeight w:val="390"/>
        </w:trPr>
        <w:tc>
          <w:tcPr>
            <w:tcW w:w="1560" w:type="dxa"/>
          </w:tcPr>
          <w:p w14:paraId="3A34C625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Morada</w:t>
            </w:r>
          </w:p>
        </w:tc>
        <w:tc>
          <w:tcPr>
            <w:tcW w:w="7852" w:type="dxa"/>
            <w:gridSpan w:val="4"/>
          </w:tcPr>
          <w:p w14:paraId="15A258AE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</w:tr>
      <w:tr w:rsidR="00C960C8" w:rsidRPr="00A02FEB" w14:paraId="6E95B565" w14:textId="77777777" w:rsidTr="00713DA3">
        <w:trPr>
          <w:trHeight w:val="390"/>
        </w:trPr>
        <w:tc>
          <w:tcPr>
            <w:tcW w:w="1560" w:type="dxa"/>
          </w:tcPr>
          <w:p w14:paraId="3849E089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Localidade</w:t>
            </w:r>
          </w:p>
        </w:tc>
        <w:tc>
          <w:tcPr>
            <w:tcW w:w="3467" w:type="dxa"/>
            <w:gridSpan w:val="2"/>
          </w:tcPr>
          <w:p w14:paraId="0537AA9C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</w:tcPr>
          <w:p w14:paraId="4398D70C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Código postal</w:t>
            </w:r>
          </w:p>
        </w:tc>
        <w:tc>
          <w:tcPr>
            <w:tcW w:w="1929" w:type="dxa"/>
          </w:tcPr>
          <w:p w14:paraId="597EBFEC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3F72F0D4" w14:textId="77777777" w:rsidTr="00713DA3">
        <w:tblPrEx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1560" w:type="dxa"/>
          </w:tcPr>
          <w:p w14:paraId="005CDCC8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Telefone</w:t>
            </w:r>
          </w:p>
        </w:tc>
        <w:tc>
          <w:tcPr>
            <w:tcW w:w="3467" w:type="dxa"/>
            <w:gridSpan w:val="2"/>
          </w:tcPr>
          <w:p w14:paraId="058E8627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</w:tcPr>
          <w:p w14:paraId="47BD4110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Fax</w:t>
            </w:r>
          </w:p>
        </w:tc>
        <w:tc>
          <w:tcPr>
            <w:tcW w:w="1929" w:type="dxa"/>
          </w:tcPr>
          <w:p w14:paraId="4275E22F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0FF8A93B" w14:textId="77777777" w:rsidTr="00713DA3">
        <w:tblPrEx>
          <w:tblLook w:val="04A0" w:firstRow="1" w:lastRow="0" w:firstColumn="1" w:lastColumn="0" w:noHBand="0" w:noVBand="1"/>
        </w:tblPrEx>
        <w:trPr>
          <w:trHeight w:val="38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C0FE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E-mail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B128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200E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Página internet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685E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620099CE" w14:textId="77777777" w:rsidTr="00713DA3">
        <w:tblPrEx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427" w:type="dxa"/>
            <w:gridSpan w:val="2"/>
            <w:vAlign w:val="center"/>
          </w:tcPr>
          <w:p w14:paraId="5180F00F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Concelho</w:t>
            </w:r>
          </w:p>
        </w:tc>
        <w:tc>
          <w:tcPr>
            <w:tcW w:w="2600" w:type="dxa"/>
            <w:vAlign w:val="center"/>
          </w:tcPr>
          <w:p w14:paraId="5A864F0E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  <w:vAlign w:val="center"/>
          </w:tcPr>
          <w:p w14:paraId="6D93C398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Ilha</w:t>
            </w:r>
          </w:p>
        </w:tc>
        <w:tc>
          <w:tcPr>
            <w:tcW w:w="1929" w:type="dxa"/>
            <w:vAlign w:val="center"/>
          </w:tcPr>
          <w:p w14:paraId="58C3938E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7FCCF035" w14:textId="77777777" w:rsidTr="00713DA3">
        <w:tblPrEx>
          <w:tblLook w:val="04A0" w:firstRow="1" w:lastRow="0" w:firstColumn="1" w:lastColumn="0" w:noHBand="0" w:noVBand="1"/>
        </w:tblPrEx>
        <w:trPr>
          <w:trHeight w:val="699"/>
        </w:trPr>
        <w:tc>
          <w:tcPr>
            <w:tcW w:w="2427" w:type="dxa"/>
            <w:gridSpan w:val="2"/>
            <w:vAlign w:val="center"/>
          </w:tcPr>
          <w:p w14:paraId="4C197144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Nº de Identificação de Pessoa Coletiva</w:t>
            </w:r>
          </w:p>
        </w:tc>
        <w:tc>
          <w:tcPr>
            <w:tcW w:w="2600" w:type="dxa"/>
            <w:vAlign w:val="center"/>
          </w:tcPr>
          <w:p w14:paraId="071B1A18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  <w:vAlign w:val="center"/>
          </w:tcPr>
          <w:p w14:paraId="35C4BCC6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NIF - Numero de Identificação Fiscal</w:t>
            </w:r>
          </w:p>
        </w:tc>
        <w:tc>
          <w:tcPr>
            <w:tcW w:w="1929" w:type="dxa"/>
            <w:vAlign w:val="center"/>
          </w:tcPr>
          <w:p w14:paraId="578AB84B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742E1A0F" w14:textId="77777777" w:rsidTr="00713DA3">
        <w:tblPrEx>
          <w:tblLook w:val="04A0" w:firstRow="1" w:lastRow="0" w:firstColumn="1" w:lastColumn="0" w:noHBand="0" w:noVBand="1"/>
        </w:tblPrEx>
        <w:trPr>
          <w:trHeight w:val="691"/>
        </w:trPr>
        <w:tc>
          <w:tcPr>
            <w:tcW w:w="2427" w:type="dxa"/>
            <w:gridSpan w:val="2"/>
            <w:vAlign w:val="center"/>
          </w:tcPr>
          <w:p w14:paraId="74280EB9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Data e Referência da Publicação no BO</w:t>
            </w:r>
          </w:p>
        </w:tc>
        <w:tc>
          <w:tcPr>
            <w:tcW w:w="2600" w:type="dxa"/>
            <w:vAlign w:val="center"/>
          </w:tcPr>
          <w:p w14:paraId="3FC9B795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</w:p>
        </w:tc>
        <w:tc>
          <w:tcPr>
            <w:tcW w:w="2456" w:type="dxa"/>
            <w:vAlign w:val="center"/>
          </w:tcPr>
          <w:p w14:paraId="3894AA05" w14:textId="77777777" w:rsidR="00C960C8" w:rsidRPr="00A02FEB" w:rsidRDefault="00C960C8" w:rsidP="00713DA3">
            <w:pPr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Nº de Conta e Instituição Bancária</w:t>
            </w:r>
          </w:p>
        </w:tc>
        <w:tc>
          <w:tcPr>
            <w:tcW w:w="1929" w:type="dxa"/>
            <w:vAlign w:val="center"/>
          </w:tcPr>
          <w:p w14:paraId="3A4B41F5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27AAAB49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5979D07B" w14:textId="77777777" w:rsidR="00C960C8" w:rsidRDefault="00C960C8" w:rsidP="00C960C8">
      <w:pPr>
        <w:pStyle w:val="Ttulo"/>
        <w:rPr>
          <w:rFonts w:ascii="Arial Narrow" w:hAnsi="Arial Narrow"/>
          <w:b w:val="0"/>
          <w:sz w:val="40"/>
          <w:szCs w:val="40"/>
        </w:rPr>
      </w:pPr>
    </w:p>
    <w:p w14:paraId="313FEB08" w14:textId="77777777" w:rsidR="00C960C8" w:rsidRDefault="00C960C8" w:rsidP="00C960C8">
      <w:pPr>
        <w:pStyle w:val="Ttulo"/>
        <w:rPr>
          <w:rFonts w:ascii="Arial Narrow" w:hAnsi="Arial Narrow"/>
          <w:b w:val="0"/>
          <w:sz w:val="40"/>
          <w:szCs w:val="40"/>
        </w:rPr>
      </w:pPr>
    </w:p>
    <w:p w14:paraId="7C285E68" w14:textId="77777777" w:rsidR="00C960C8" w:rsidRDefault="00C960C8" w:rsidP="00C960C8">
      <w:pPr>
        <w:pStyle w:val="Ttulo"/>
        <w:rPr>
          <w:rFonts w:ascii="Arial Narrow" w:hAnsi="Arial Narrow"/>
          <w:b w:val="0"/>
          <w:sz w:val="40"/>
          <w:szCs w:val="40"/>
        </w:rPr>
      </w:pPr>
      <w:r w:rsidRPr="00A02FEB">
        <w:rPr>
          <w:rFonts w:ascii="Arial Narrow" w:hAnsi="Arial Narrow"/>
          <w:sz w:val="40"/>
          <w:szCs w:val="40"/>
        </w:rPr>
        <w:t>DESCRIÇÃO DO PROJETO</w:t>
      </w:r>
    </w:p>
    <w:p w14:paraId="33BAA714" w14:textId="77777777" w:rsidR="00C960C8" w:rsidRPr="003342CC" w:rsidRDefault="00C960C8" w:rsidP="00C960C8"/>
    <w:p w14:paraId="1AA8884E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uppressAutoHyphens/>
        <w:ind w:left="142" w:hanging="142"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RESUMO DO PROJETO</w:t>
      </w:r>
    </w:p>
    <w:p w14:paraId="4E81CA3D" w14:textId="77777777" w:rsidR="00C960C8" w:rsidRPr="00A02FEB" w:rsidRDefault="00C960C8" w:rsidP="00C960C8">
      <w:pPr>
        <w:jc w:val="both"/>
        <w:rPr>
          <w:rFonts w:ascii="Arial Narrow" w:hAnsi="Arial Narrow"/>
          <w:b/>
          <w:i/>
        </w:rPr>
      </w:pPr>
      <w:r w:rsidRPr="00A02FEB">
        <w:rPr>
          <w:rFonts w:ascii="Arial Narrow" w:hAnsi="Arial Narrow"/>
          <w:b/>
          <w:i/>
        </w:rPr>
        <w:t>Descreva sucintamente o Projeto, no máximo de 20 linhas.</w:t>
      </w:r>
    </w:p>
    <w:tbl>
      <w:tblPr>
        <w:tblW w:w="936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2"/>
      </w:tblGrid>
      <w:tr w:rsidR="00C960C8" w:rsidRPr="00A02FEB" w14:paraId="2BC4FB03" w14:textId="77777777" w:rsidTr="00713DA3">
        <w:trPr>
          <w:trHeight w:hRule="exact" w:val="3656"/>
        </w:trPr>
        <w:tc>
          <w:tcPr>
            <w:tcW w:w="9362" w:type="dxa"/>
          </w:tcPr>
          <w:p w14:paraId="64385EF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619F737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3D1E2268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81AB8C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42EE788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6752C50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6831E615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D54987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116A9342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0A00605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613CCC0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0A2C0E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0ECF785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848AFA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7881BF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BA4F12D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1C51227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305654F6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B061F54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34ECE20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EA84B4F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195DFFF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630D6A2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AA6D805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DBA297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9D6429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</w:tbl>
    <w:p w14:paraId="3EDE7470" w14:textId="77777777" w:rsidR="00C960C8" w:rsidRPr="00A02FEB" w:rsidRDefault="00C960C8" w:rsidP="00C960C8">
      <w:pPr>
        <w:autoSpaceDE w:val="0"/>
        <w:autoSpaceDN w:val="0"/>
        <w:adjustRightInd w:val="0"/>
        <w:spacing w:before="120"/>
        <w:jc w:val="both"/>
        <w:rPr>
          <w:rFonts w:ascii="Arial Narrow" w:eastAsia="TTE24EF6B0t00" w:hAnsi="Arial Narrow"/>
          <w:b/>
          <w:lang w:eastAsia="pt-PT"/>
        </w:rPr>
      </w:pPr>
    </w:p>
    <w:p w14:paraId="7725B810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uppressAutoHyphens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OBJETIVOS, CONTEÚDOS E CONTEXTO DO PROJETO</w:t>
      </w:r>
    </w:p>
    <w:p w14:paraId="7D1333AC" w14:textId="77777777" w:rsidR="00C960C8" w:rsidRPr="00A02FEB" w:rsidRDefault="00C960C8" w:rsidP="00C960C8">
      <w:pPr>
        <w:autoSpaceDE w:val="0"/>
        <w:autoSpaceDN w:val="0"/>
        <w:adjustRightInd w:val="0"/>
        <w:spacing w:after="120"/>
        <w:jc w:val="both"/>
        <w:rPr>
          <w:rFonts w:ascii="Arial Narrow" w:eastAsia="TTE24EF6B0t00" w:hAnsi="Arial Narrow"/>
          <w:b/>
          <w:i/>
          <w:strike/>
          <w:lang w:eastAsia="pt-PT"/>
        </w:rPr>
      </w:pPr>
      <w:r w:rsidRPr="00A02FEB">
        <w:rPr>
          <w:rFonts w:ascii="Arial Narrow" w:eastAsia="TTE24EF6B0t00" w:hAnsi="Arial Narrow"/>
          <w:b/>
          <w:i/>
          <w:lang w:eastAsia="pt-PT"/>
        </w:rPr>
        <w:t>Descreva os objetivos, conteúdos e o contexto do seu Projeto, preenchendo os seguintes tópicos:</w:t>
      </w:r>
    </w:p>
    <w:tbl>
      <w:tblPr>
        <w:tblW w:w="932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C960C8" w:rsidRPr="00A02FEB" w14:paraId="25C2FD0D" w14:textId="77777777" w:rsidTr="00713DA3">
        <w:trPr>
          <w:trHeight w:val="346"/>
        </w:trPr>
        <w:tc>
          <w:tcPr>
            <w:tcW w:w="9322" w:type="dxa"/>
          </w:tcPr>
          <w:p w14:paraId="64B2430C" w14:textId="77777777" w:rsidR="00C960C8" w:rsidRPr="00A02FEB" w:rsidRDefault="00C960C8" w:rsidP="00713DA3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eastAsia="TTE243D7B0t00" w:hAnsi="Arial Narrow"/>
                <w:b/>
                <w:lang w:eastAsia="pt-PT"/>
              </w:rPr>
              <w:t xml:space="preserve">Objetivo do Projeto </w:t>
            </w:r>
          </w:p>
        </w:tc>
      </w:tr>
      <w:tr w:rsidR="00C960C8" w:rsidRPr="00A02FEB" w14:paraId="5F7C6591" w14:textId="77777777" w:rsidTr="00713DA3">
        <w:trPr>
          <w:trHeight w:val="1395"/>
        </w:trPr>
        <w:tc>
          <w:tcPr>
            <w:tcW w:w="9322" w:type="dxa"/>
            <w:tcBorders>
              <w:bottom w:val="single" w:sz="4" w:space="0" w:color="auto"/>
            </w:tcBorders>
          </w:tcPr>
          <w:p w14:paraId="44729F75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C5C2D22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73C6530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6302DBBF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7FB50B38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46E3FC96" w14:textId="77777777" w:rsidTr="00713DA3">
        <w:trPr>
          <w:trHeight w:val="430"/>
        </w:trPr>
        <w:tc>
          <w:tcPr>
            <w:tcW w:w="9322" w:type="dxa"/>
            <w:tcBorders>
              <w:left w:val="nil"/>
              <w:right w:val="nil"/>
            </w:tcBorders>
          </w:tcPr>
          <w:p w14:paraId="42516031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31FE3F5D" w14:textId="77777777" w:rsidTr="00713DA3">
        <w:trPr>
          <w:trHeight w:val="599"/>
        </w:trPr>
        <w:tc>
          <w:tcPr>
            <w:tcW w:w="9322" w:type="dxa"/>
          </w:tcPr>
          <w:p w14:paraId="335DD697" w14:textId="77777777" w:rsidR="00C960C8" w:rsidRPr="00A02FEB" w:rsidRDefault="00C960C8" w:rsidP="00713DA3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 xml:space="preserve">Justificação do Projeto </w:t>
            </w:r>
            <w:r w:rsidRPr="00A02FEB">
              <w:rPr>
                <w:rFonts w:ascii="Arial Narrow" w:hAnsi="Arial Narrow"/>
                <w:i/>
              </w:rPr>
              <w:t>(que necessidades reais - sociais, técnicas ou outras - foram identificadas e a que o Projeto pretende responder?)</w:t>
            </w:r>
          </w:p>
        </w:tc>
      </w:tr>
      <w:tr w:rsidR="00C960C8" w:rsidRPr="00A02FEB" w14:paraId="70D8FBCE" w14:textId="77777777" w:rsidTr="00713DA3">
        <w:trPr>
          <w:trHeight w:val="2120"/>
        </w:trPr>
        <w:tc>
          <w:tcPr>
            <w:tcW w:w="9322" w:type="dxa"/>
            <w:tcBorders>
              <w:bottom w:val="single" w:sz="4" w:space="0" w:color="auto"/>
            </w:tcBorders>
          </w:tcPr>
          <w:p w14:paraId="01D1AAD4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63934AE6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4AD4921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6DB2CDD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4154E4C4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0DD2C6A9" w14:textId="77777777" w:rsidTr="00713DA3">
        <w:trPr>
          <w:trHeight w:val="422"/>
        </w:trPr>
        <w:tc>
          <w:tcPr>
            <w:tcW w:w="9322" w:type="dxa"/>
            <w:tcBorders>
              <w:left w:val="nil"/>
              <w:right w:val="nil"/>
            </w:tcBorders>
          </w:tcPr>
          <w:p w14:paraId="4F410E6A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587AFFB5" w14:textId="77777777" w:rsidTr="00713DA3">
        <w:trPr>
          <w:trHeight w:val="346"/>
        </w:trPr>
        <w:tc>
          <w:tcPr>
            <w:tcW w:w="9322" w:type="dxa"/>
            <w:tcBorders>
              <w:bottom w:val="single" w:sz="4" w:space="0" w:color="auto"/>
            </w:tcBorders>
          </w:tcPr>
          <w:p w14:paraId="6A1C062D" w14:textId="77777777" w:rsidR="00C960C8" w:rsidRDefault="00C960C8" w:rsidP="00713DA3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  <w:r w:rsidRPr="00A02FEB">
              <w:rPr>
                <w:rFonts w:ascii="Arial Narrow" w:eastAsia="TTE243D7B0t00" w:hAnsi="Arial Narrow"/>
                <w:b/>
                <w:lang w:eastAsia="pt-PT"/>
              </w:rPr>
              <w:t xml:space="preserve">Quem e Quantos São os Beneficiários do Projeto </w:t>
            </w:r>
            <w:r>
              <w:rPr>
                <w:rFonts w:ascii="Arial Narrow" w:eastAsia="TTE243D7B0t00" w:hAnsi="Arial Narrow"/>
                <w:b/>
                <w:lang w:eastAsia="pt-PT"/>
              </w:rPr>
              <w:t>(Lista de beneficiários).</w:t>
            </w:r>
          </w:p>
          <w:p w14:paraId="5025E2CF" w14:textId="77777777" w:rsidR="00C960C8" w:rsidRPr="00A02FEB" w:rsidRDefault="00C960C8" w:rsidP="00713DA3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hAnsi="Arial Narrow"/>
              </w:rPr>
            </w:pPr>
            <w:r>
              <w:rPr>
                <w:rFonts w:ascii="Arial Narrow" w:eastAsia="TTE243D7B0t00" w:hAnsi="Arial Narrow"/>
                <w:b/>
                <w:lang w:eastAsia="pt-PT"/>
              </w:rPr>
              <w:t>OBS: As listas dos beneficiários serão validadas pela DGIS-  através do CSU</w:t>
            </w:r>
          </w:p>
        </w:tc>
      </w:tr>
      <w:tr w:rsidR="00C960C8" w:rsidRPr="00A02FEB" w14:paraId="03E9CAD9" w14:textId="77777777" w:rsidTr="00713DA3">
        <w:trPr>
          <w:trHeight w:val="63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9ACC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6F2F47FE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</w:tbl>
    <w:p w14:paraId="3B179CB5" w14:textId="77777777" w:rsidR="00C960C8" w:rsidRPr="00A02FEB" w:rsidRDefault="00C960C8" w:rsidP="00C960C8">
      <w:p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uppressAutoHyphens/>
        <w:ind w:left="360"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lastRenderedPageBreak/>
        <w:t>ATIVIDADES DO PROJETO</w:t>
      </w:r>
    </w:p>
    <w:p w14:paraId="13E3963C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75"/>
      </w:tblGrid>
      <w:tr w:rsidR="00C960C8" w:rsidRPr="00A02FEB" w14:paraId="3AD7FDA2" w14:textId="77777777" w:rsidTr="00713DA3">
        <w:trPr>
          <w:trHeight w:val="290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074468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Identifique e descreva as atividades a desenvolver:</w:t>
            </w:r>
          </w:p>
        </w:tc>
      </w:tr>
      <w:tr w:rsidR="00C960C8" w:rsidRPr="00A02FEB" w14:paraId="7B622476" w14:textId="77777777" w:rsidTr="00713DA3">
        <w:trPr>
          <w:trHeight w:val="2409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9FE01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spacing w:val="-6"/>
              </w:rPr>
            </w:pPr>
          </w:p>
          <w:p w14:paraId="65023125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spacing w:val="-6"/>
              </w:rPr>
            </w:pPr>
          </w:p>
          <w:p w14:paraId="20244EE8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spacing w:val="-6"/>
              </w:rPr>
            </w:pPr>
          </w:p>
          <w:p w14:paraId="2BF3D46D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spacing w:val="-6"/>
              </w:rPr>
            </w:pPr>
          </w:p>
          <w:p w14:paraId="442931A3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  <w:spacing w:val="-6"/>
              </w:rPr>
            </w:pPr>
          </w:p>
        </w:tc>
      </w:tr>
    </w:tbl>
    <w:p w14:paraId="7F1DB26F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315337FF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uppressAutoHyphens/>
        <w:ind w:left="360"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AVALIAÇÃO DOS RESULTADOS DO PROJETO</w:t>
      </w:r>
    </w:p>
    <w:p w14:paraId="60980C39" w14:textId="77777777" w:rsidR="00C960C8" w:rsidRPr="00A02FEB" w:rsidRDefault="00C960C8" w:rsidP="00C960C8">
      <w:pPr>
        <w:autoSpaceDE w:val="0"/>
        <w:autoSpaceDN w:val="0"/>
        <w:adjustRightInd w:val="0"/>
        <w:jc w:val="both"/>
        <w:rPr>
          <w:rFonts w:ascii="Arial Narrow" w:eastAsia="TTE24EF6B0t00" w:hAnsi="Arial Narrow"/>
          <w:b/>
          <w:i/>
          <w:lang w:eastAsia="pt-PT"/>
        </w:rPr>
      </w:pPr>
      <w:r w:rsidRPr="00A02FEB">
        <w:rPr>
          <w:rFonts w:ascii="Arial Narrow" w:eastAsia="TTE24EF6B0t00" w:hAnsi="Arial Narrow"/>
          <w:b/>
          <w:i/>
          <w:lang w:eastAsia="pt-PT"/>
        </w:rPr>
        <w:t xml:space="preserve">Descreva os resultados pretendidos com o Projeto, o impacto previsto, a forma de avaliar cada um deles. 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75"/>
      </w:tblGrid>
      <w:tr w:rsidR="00C960C8" w:rsidRPr="00A02FEB" w14:paraId="2E74C492" w14:textId="77777777" w:rsidTr="00713DA3">
        <w:trPr>
          <w:trHeight w:val="695"/>
        </w:trPr>
        <w:tc>
          <w:tcPr>
            <w:tcW w:w="9175" w:type="dxa"/>
          </w:tcPr>
          <w:p w14:paraId="4419D7B3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eastAsia="TTE243D7B0t00" w:hAnsi="Arial Narrow"/>
                <w:b/>
                <w:lang w:eastAsia="pt-PT"/>
              </w:rPr>
              <w:t xml:space="preserve">Resultados do Projeto </w:t>
            </w:r>
            <w:r w:rsidRPr="00A02FEB">
              <w:rPr>
                <w:rFonts w:ascii="Arial Narrow" w:eastAsia="TTE243D7B0t00" w:hAnsi="Arial Narrow"/>
                <w:i/>
                <w:lang w:eastAsia="pt-PT"/>
              </w:rPr>
              <w:t>(concretamente, o que se espera poder verificar no final do Projeto, quantas pessoas por sexo e idade que o projeto beneficiou? Que produtos? Quais as metas? )</w:t>
            </w:r>
          </w:p>
        </w:tc>
      </w:tr>
      <w:tr w:rsidR="00C960C8" w:rsidRPr="00A02FEB" w14:paraId="5C5647F0" w14:textId="77777777" w:rsidTr="00713DA3">
        <w:trPr>
          <w:trHeight w:val="1956"/>
        </w:trPr>
        <w:tc>
          <w:tcPr>
            <w:tcW w:w="9175" w:type="dxa"/>
            <w:tcBorders>
              <w:bottom w:val="single" w:sz="4" w:space="0" w:color="auto"/>
            </w:tcBorders>
          </w:tcPr>
          <w:p w14:paraId="50A5E703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079C2CFE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0D76CA05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2130C8B5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679085A5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2E63E621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  <w:p w14:paraId="49805C00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eastAsia="TTE243D7B0t00" w:hAnsi="Arial Narrow"/>
                <w:b/>
                <w:lang w:eastAsia="pt-PT"/>
              </w:rPr>
            </w:pPr>
          </w:p>
        </w:tc>
      </w:tr>
    </w:tbl>
    <w:p w14:paraId="75129727" w14:textId="77777777" w:rsidR="00C960C8" w:rsidRPr="00A02FEB" w:rsidRDefault="00C960C8" w:rsidP="00C960C8">
      <w:pPr>
        <w:autoSpaceDE w:val="0"/>
        <w:autoSpaceDN w:val="0"/>
        <w:adjustRightInd w:val="0"/>
        <w:jc w:val="both"/>
        <w:rPr>
          <w:rFonts w:ascii="Arial Narrow" w:eastAsia="TTE24EF6B0t00" w:hAnsi="Arial Narrow"/>
          <w:b/>
          <w:lang w:eastAsia="pt-PT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75"/>
      </w:tblGrid>
      <w:tr w:rsidR="00C960C8" w:rsidRPr="00A02FEB" w14:paraId="0AFA568E" w14:textId="77777777" w:rsidTr="00713DA3">
        <w:trPr>
          <w:trHeight w:val="625"/>
        </w:trPr>
        <w:tc>
          <w:tcPr>
            <w:tcW w:w="9175" w:type="dxa"/>
          </w:tcPr>
          <w:p w14:paraId="653DB29E" w14:textId="77777777" w:rsidR="00C960C8" w:rsidRPr="00A02FEB" w:rsidRDefault="00C960C8" w:rsidP="00713DA3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 xml:space="preserve">Forma de avaliação dos resultados </w:t>
            </w:r>
            <w:r w:rsidRPr="00A02FEB">
              <w:rPr>
                <w:rFonts w:ascii="Arial Narrow" w:hAnsi="Arial Narrow"/>
              </w:rPr>
              <w:t>(</w:t>
            </w:r>
            <w:r w:rsidRPr="00A02FEB">
              <w:rPr>
                <w:rFonts w:ascii="Arial Narrow" w:hAnsi="Arial Narrow"/>
                <w:i/>
              </w:rPr>
              <w:t>os resultados do Projeto serão avaliados/medidos objetivamente? se sim, que instrumentos ou métodos serão utilizados para os avaliar/medir?)</w:t>
            </w:r>
          </w:p>
        </w:tc>
      </w:tr>
      <w:tr w:rsidR="00C960C8" w:rsidRPr="00A02FEB" w14:paraId="79775C36" w14:textId="77777777" w:rsidTr="00713DA3">
        <w:trPr>
          <w:trHeight w:val="390"/>
        </w:trPr>
        <w:tc>
          <w:tcPr>
            <w:tcW w:w="9175" w:type="dxa"/>
          </w:tcPr>
          <w:p w14:paraId="40D7426E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1D1C3C52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F42DEC5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369024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0E887DE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25523420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DA66E1D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54DB3B1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49941744" w14:textId="77777777" w:rsidTr="00713DA3">
        <w:trPr>
          <w:trHeight w:val="4138"/>
        </w:trPr>
        <w:tc>
          <w:tcPr>
            <w:tcW w:w="9175" w:type="dxa"/>
            <w:tcBorders>
              <w:bottom w:val="single" w:sz="4" w:space="0" w:color="auto"/>
            </w:tcBorders>
          </w:tcPr>
          <w:p w14:paraId="731988E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  <w:p w14:paraId="35A6583E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</w:p>
        </w:tc>
      </w:tr>
    </w:tbl>
    <w:p w14:paraId="514D7640" w14:textId="77777777" w:rsidR="00C960C8" w:rsidRPr="00A02FEB" w:rsidRDefault="00C960C8" w:rsidP="00C960C8">
      <w:pPr>
        <w:rPr>
          <w:rFonts w:ascii="Arial Narrow" w:hAnsi="Arial Narrow" w:cs="Browallia New"/>
          <w:b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C960C8" w:rsidRPr="00A02FEB" w14:paraId="589C23A1" w14:textId="77777777" w:rsidTr="00713DA3">
        <w:trPr>
          <w:trHeight w:val="345"/>
        </w:trPr>
        <w:tc>
          <w:tcPr>
            <w:tcW w:w="9175" w:type="dxa"/>
            <w:shd w:val="clear" w:color="auto" w:fill="auto"/>
          </w:tcPr>
          <w:p w14:paraId="23BE5A55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  <w:r w:rsidRPr="00A02FEB">
              <w:rPr>
                <w:rFonts w:ascii="Arial Narrow" w:hAnsi="Arial Narrow"/>
                <w:b/>
              </w:rPr>
              <w:t>Meios de Verificação (</w:t>
            </w:r>
            <w:r w:rsidRPr="00A02FEB">
              <w:rPr>
                <w:rFonts w:ascii="Arial Narrow" w:hAnsi="Arial Narrow"/>
                <w:i/>
              </w:rPr>
              <w:t>Os meios de verificação são as fontes de informação que se pode usar para verificar que os objetivos foram atingidos</w:t>
            </w:r>
            <w:r w:rsidRPr="00A02FEB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C960C8" w:rsidRPr="00A02FEB" w14:paraId="592352F9" w14:textId="77777777" w:rsidTr="00713DA3">
        <w:trPr>
          <w:trHeight w:val="960"/>
        </w:trPr>
        <w:tc>
          <w:tcPr>
            <w:tcW w:w="9175" w:type="dxa"/>
            <w:shd w:val="clear" w:color="auto" w:fill="auto"/>
          </w:tcPr>
          <w:p w14:paraId="790FAC87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</w:p>
          <w:p w14:paraId="695ABD76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</w:p>
        </w:tc>
      </w:tr>
    </w:tbl>
    <w:p w14:paraId="3B330501" w14:textId="77777777" w:rsidR="00C960C8" w:rsidRPr="00A02FEB" w:rsidRDefault="00C960C8" w:rsidP="00C960C8">
      <w:pPr>
        <w:rPr>
          <w:rFonts w:ascii="Arial Narrow" w:hAnsi="Arial Narrow" w:cs="Browallia New"/>
          <w:b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C960C8" w:rsidRPr="00A02FEB" w14:paraId="3F3CB62A" w14:textId="77777777" w:rsidTr="00713DA3">
        <w:trPr>
          <w:trHeight w:val="484"/>
        </w:trPr>
        <w:tc>
          <w:tcPr>
            <w:tcW w:w="9175" w:type="dxa"/>
            <w:shd w:val="clear" w:color="auto" w:fill="auto"/>
          </w:tcPr>
          <w:p w14:paraId="2F53DC71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  <w:r w:rsidRPr="00A02FEB">
              <w:rPr>
                <w:rFonts w:ascii="Arial Narrow" w:hAnsi="Arial Narrow"/>
                <w:b/>
              </w:rPr>
              <w:t>Parceiros (</w:t>
            </w:r>
            <w:r w:rsidRPr="00A02FEB">
              <w:rPr>
                <w:rFonts w:ascii="Arial Narrow" w:hAnsi="Arial Narrow"/>
                <w:i/>
              </w:rPr>
              <w:t>indicar que outras entidades apoiam o Projeto, caso existirem</w:t>
            </w:r>
            <w:r w:rsidRPr="00A02FEB">
              <w:rPr>
                <w:rFonts w:ascii="Arial Narrow" w:hAnsi="Arial Narrow"/>
                <w:b/>
              </w:rPr>
              <w:t>)</w:t>
            </w:r>
          </w:p>
        </w:tc>
      </w:tr>
      <w:tr w:rsidR="00C960C8" w:rsidRPr="00A02FEB" w14:paraId="7FAC377F" w14:textId="77777777" w:rsidTr="00713DA3">
        <w:trPr>
          <w:trHeight w:val="1305"/>
        </w:trPr>
        <w:tc>
          <w:tcPr>
            <w:tcW w:w="9175" w:type="dxa"/>
            <w:shd w:val="clear" w:color="auto" w:fill="auto"/>
          </w:tcPr>
          <w:p w14:paraId="17253E4E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</w:p>
          <w:p w14:paraId="0AD3F009" w14:textId="77777777" w:rsidR="00C960C8" w:rsidRPr="00A02FEB" w:rsidRDefault="00C960C8" w:rsidP="00713DA3">
            <w:pPr>
              <w:rPr>
                <w:rFonts w:ascii="Arial Narrow" w:hAnsi="Arial Narrow" w:cs="Browallia New"/>
                <w:b/>
              </w:rPr>
            </w:pPr>
          </w:p>
        </w:tc>
      </w:tr>
    </w:tbl>
    <w:p w14:paraId="0CDA061D" w14:textId="77777777" w:rsidR="00C960C8" w:rsidRPr="00A02FEB" w:rsidRDefault="00C960C8" w:rsidP="00C960C8">
      <w:pPr>
        <w:autoSpaceDE w:val="0"/>
        <w:autoSpaceDN w:val="0"/>
        <w:adjustRightInd w:val="0"/>
        <w:jc w:val="both"/>
        <w:rPr>
          <w:rFonts w:ascii="Arial Narrow" w:eastAsia="TTE24EF6B0t00" w:hAnsi="Arial Narrow"/>
          <w:b/>
          <w:lang w:eastAsia="pt-PT"/>
        </w:rPr>
      </w:pPr>
    </w:p>
    <w:p w14:paraId="23294D7F" w14:textId="77777777" w:rsidR="00C960C8" w:rsidRPr="00A02FEB" w:rsidRDefault="00C960C8" w:rsidP="00C960C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hd w:val="pct10" w:color="auto" w:fill="auto"/>
        <w:suppressAutoHyphens/>
        <w:ind w:left="360"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CRONOGRAMA</w:t>
      </w:r>
    </w:p>
    <w:p w14:paraId="028EB524" w14:textId="77777777" w:rsidR="00C960C8" w:rsidRPr="00A02FEB" w:rsidRDefault="00C960C8" w:rsidP="00C960C8">
      <w:pPr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Assinale com um X os meses em que decorrerão cada uma das ações do Projeto.</w:t>
      </w:r>
    </w:p>
    <w:tbl>
      <w:tblPr>
        <w:tblW w:w="482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761"/>
        <w:gridCol w:w="761"/>
        <w:gridCol w:w="608"/>
        <w:gridCol w:w="760"/>
        <w:gridCol w:w="761"/>
        <w:gridCol w:w="893"/>
      </w:tblGrid>
      <w:tr w:rsidR="00C960C8" w:rsidRPr="00A02FEB" w14:paraId="09482A62" w14:textId="77777777" w:rsidTr="00713DA3">
        <w:trPr>
          <w:gridAfter w:val="6"/>
          <w:wAfter w:w="4544" w:type="dxa"/>
          <w:trHeight w:val="315"/>
        </w:trPr>
        <w:tc>
          <w:tcPr>
            <w:tcW w:w="4190" w:type="dxa"/>
            <w:vMerge w:val="restart"/>
            <w:shd w:val="pct5" w:color="auto" w:fill="auto"/>
            <w:vAlign w:val="center"/>
          </w:tcPr>
          <w:p w14:paraId="37C7DBCD" w14:textId="77777777" w:rsidR="00C960C8" w:rsidRPr="00A02FEB" w:rsidRDefault="00C960C8" w:rsidP="00713DA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>Descrição da atividade</w:t>
            </w:r>
          </w:p>
        </w:tc>
      </w:tr>
      <w:tr w:rsidR="00C960C8" w:rsidRPr="004A002C" w14:paraId="6D0834AA" w14:textId="77777777" w:rsidTr="00713DA3">
        <w:trPr>
          <w:trHeight w:val="213"/>
        </w:trPr>
        <w:tc>
          <w:tcPr>
            <w:tcW w:w="4190" w:type="dxa"/>
            <w:vMerge/>
            <w:vAlign w:val="center"/>
          </w:tcPr>
          <w:p w14:paraId="308EB317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6D7949C0" w14:textId="77777777" w:rsidR="00C960C8" w:rsidRPr="004A002C" w:rsidRDefault="00C960C8" w:rsidP="00713DA3">
            <w:pPr>
              <w:spacing w:before="40" w:after="40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Abr.</w:t>
            </w:r>
          </w:p>
        </w:tc>
        <w:tc>
          <w:tcPr>
            <w:tcW w:w="761" w:type="dxa"/>
          </w:tcPr>
          <w:p w14:paraId="610F4721" w14:textId="77777777" w:rsidR="00C960C8" w:rsidRPr="004A002C" w:rsidRDefault="00C960C8" w:rsidP="00713DA3">
            <w:pPr>
              <w:spacing w:before="40" w:after="4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Mai.</w:t>
            </w:r>
          </w:p>
        </w:tc>
        <w:tc>
          <w:tcPr>
            <w:tcW w:w="608" w:type="dxa"/>
          </w:tcPr>
          <w:p w14:paraId="2228AAE9" w14:textId="77777777" w:rsidR="00C960C8" w:rsidRPr="004A002C" w:rsidRDefault="00C960C8" w:rsidP="00713DA3">
            <w:pPr>
              <w:spacing w:before="40" w:after="4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Jun.</w:t>
            </w:r>
          </w:p>
        </w:tc>
        <w:tc>
          <w:tcPr>
            <w:tcW w:w="760" w:type="dxa"/>
          </w:tcPr>
          <w:p w14:paraId="0D317208" w14:textId="77777777" w:rsidR="00C960C8" w:rsidRPr="004A002C" w:rsidRDefault="00C960C8" w:rsidP="00713DA3">
            <w:pPr>
              <w:spacing w:before="40" w:after="4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Julh.</w:t>
            </w:r>
          </w:p>
        </w:tc>
        <w:tc>
          <w:tcPr>
            <w:tcW w:w="761" w:type="dxa"/>
          </w:tcPr>
          <w:p w14:paraId="3CF05806" w14:textId="77777777" w:rsidR="00C960C8" w:rsidRPr="004A002C" w:rsidRDefault="00C960C8" w:rsidP="00713DA3">
            <w:pPr>
              <w:spacing w:before="40" w:after="4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Ago</w:t>
            </w:r>
          </w:p>
        </w:tc>
        <w:tc>
          <w:tcPr>
            <w:tcW w:w="893" w:type="dxa"/>
          </w:tcPr>
          <w:p w14:paraId="6B6DC414" w14:textId="77777777" w:rsidR="00C960C8" w:rsidRPr="004A002C" w:rsidRDefault="00C960C8" w:rsidP="00713DA3">
            <w:pPr>
              <w:spacing w:before="40" w:after="4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A002C">
              <w:rPr>
                <w:rFonts w:ascii="Arial Narrow" w:hAnsi="Arial Narrow"/>
                <w:b/>
                <w:sz w:val="16"/>
                <w:szCs w:val="16"/>
              </w:rPr>
              <w:t>Set</w:t>
            </w:r>
          </w:p>
        </w:tc>
      </w:tr>
      <w:tr w:rsidR="00C960C8" w:rsidRPr="00A02FEB" w14:paraId="6E14D0C0" w14:textId="77777777" w:rsidTr="00713DA3">
        <w:trPr>
          <w:trHeight w:val="332"/>
        </w:trPr>
        <w:tc>
          <w:tcPr>
            <w:tcW w:w="4190" w:type="dxa"/>
            <w:vAlign w:val="center"/>
          </w:tcPr>
          <w:p w14:paraId="6ED9524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22360C4A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0E824A07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375EAB89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45E77B10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5C68FBEA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42951773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6CB16FA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14F18349" w14:textId="77777777" w:rsidTr="00713DA3">
        <w:trPr>
          <w:trHeight w:val="344"/>
        </w:trPr>
        <w:tc>
          <w:tcPr>
            <w:tcW w:w="4190" w:type="dxa"/>
            <w:vAlign w:val="center"/>
          </w:tcPr>
          <w:p w14:paraId="2F993E6D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24FCABFF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0C5F2BA8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3A1A9397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289CCD3E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227A7EA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50593F7B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0AE52CBA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3A1E29CE" w14:textId="77777777" w:rsidTr="00713DA3">
        <w:trPr>
          <w:trHeight w:val="332"/>
        </w:trPr>
        <w:tc>
          <w:tcPr>
            <w:tcW w:w="4190" w:type="dxa"/>
            <w:vAlign w:val="center"/>
          </w:tcPr>
          <w:p w14:paraId="10464557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72DEC87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67BD3700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60F3D6A3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057E0AAD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4F6C520F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0994E0AB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2F7BC41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42D9C738" w14:textId="77777777" w:rsidTr="00713DA3">
        <w:trPr>
          <w:trHeight w:val="344"/>
        </w:trPr>
        <w:tc>
          <w:tcPr>
            <w:tcW w:w="4190" w:type="dxa"/>
            <w:vAlign w:val="center"/>
          </w:tcPr>
          <w:p w14:paraId="323684F3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70973232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736D92C9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4DA5152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5128E41D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28C404CD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02F9054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264BBE8C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3F754E8E" w14:textId="77777777" w:rsidTr="00713DA3">
        <w:trPr>
          <w:trHeight w:val="332"/>
        </w:trPr>
        <w:tc>
          <w:tcPr>
            <w:tcW w:w="4190" w:type="dxa"/>
            <w:vAlign w:val="center"/>
          </w:tcPr>
          <w:p w14:paraId="37BC8F5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57D3572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61C2E0CF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0C375226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41573354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4958E7D8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72C32A80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444252F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  <w:tr w:rsidR="00C960C8" w:rsidRPr="00A02FEB" w14:paraId="0926CEBC" w14:textId="77777777" w:rsidTr="00713DA3">
        <w:trPr>
          <w:trHeight w:val="332"/>
        </w:trPr>
        <w:tc>
          <w:tcPr>
            <w:tcW w:w="4190" w:type="dxa"/>
            <w:vAlign w:val="center"/>
          </w:tcPr>
          <w:p w14:paraId="1253775A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  <w:p w14:paraId="27168267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761" w:type="dxa"/>
          </w:tcPr>
          <w:p w14:paraId="25956091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6EA66886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608" w:type="dxa"/>
          </w:tcPr>
          <w:p w14:paraId="0104D252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0" w:type="dxa"/>
          </w:tcPr>
          <w:p w14:paraId="31054E29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761" w:type="dxa"/>
          </w:tcPr>
          <w:p w14:paraId="3394417B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93" w:type="dxa"/>
          </w:tcPr>
          <w:p w14:paraId="59A0CEB5" w14:textId="77777777" w:rsidR="00C960C8" w:rsidRPr="00A02FEB" w:rsidRDefault="00C960C8" w:rsidP="00713DA3">
            <w:pPr>
              <w:spacing w:before="40" w:after="4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30D5BD57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12CD918B" w14:textId="77777777" w:rsidR="00C960C8" w:rsidRPr="00A02FEB" w:rsidRDefault="00C960C8" w:rsidP="00C960C8">
      <w:pPr>
        <w:jc w:val="both"/>
        <w:rPr>
          <w:rFonts w:ascii="Arial Narrow" w:hAnsi="Arial Narrow"/>
        </w:rPr>
        <w:sectPr w:rsidR="00C960C8" w:rsidRPr="00A02FEB" w:rsidSect="00713DA3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20"/>
          <w:pgMar w:top="361" w:right="1418" w:bottom="851" w:left="1418" w:header="709" w:footer="709" w:gutter="0"/>
          <w:cols w:space="708"/>
          <w:titlePg/>
          <w:docGrid w:linePitch="360"/>
        </w:sectPr>
      </w:pPr>
    </w:p>
    <w:p w14:paraId="73553A4A" w14:textId="77777777" w:rsidR="00C960C8" w:rsidRPr="00A02FEB" w:rsidRDefault="00C960C8" w:rsidP="00C960C8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XSpec="center" w:tblpY="18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6"/>
        <w:gridCol w:w="1683"/>
        <w:gridCol w:w="3582"/>
        <w:gridCol w:w="2786"/>
      </w:tblGrid>
      <w:tr w:rsidR="00C960C8" w:rsidRPr="00A02FEB" w14:paraId="442557B1" w14:textId="77777777" w:rsidTr="00713DA3">
        <w:trPr>
          <w:trHeight w:val="424"/>
        </w:trPr>
        <w:tc>
          <w:tcPr>
            <w:tcW w:w="5000" w:type="pct"/>
            <w:gridSpan w:val="4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AA1CF3" w14:textId="77777777" w:rsidR="00C960C8" w:rsidRPr="00A02FEB" w:rsidRDefault="00C960C8" w:rsidP="00713DA3">
            <w:pPr>
              <w:jc w:val="center"/>
              <w:rPr>
                <w:rFonts w:ascii="Arial Narrow" w:hAnsi="Arial Narrow"/>
                <w:b/>
                <w:bCs/>
                <w:lang w:eastAsia="pt-PT"/>
              </w:rPr>
            </w:pPr>
            <w:r w:rsidRPr="00A02FEB">
              <w:rPr>
                <w:rFonts w:ascii="Arial Narrow" w:hAnsi="Arial Narrow"/>
                <w:b/>
                <w:sz w:val="40"/>
              </w:rPr>
              <w:t>ORÇAMENTO DETALHADO</w:t>
            </w:r>
          </w:p>
        </w:tc>
      </w:tr>
      <w:tr w:rsidR="00C960C8" w:rsidRPr="00A02FEB" w14:paraId="12859548" w14:textId="77777777" w:rsidTr="00713DA3">
        <w:trPr>
          <w:trHeight w:val="498"/>
        </w:trPr>
        <w:tc>
          <w:tcPr>
            <w:tcW w:w="1842" w:type="pct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1EABA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Despesas</w:t>
            </w:r>
          </w:p>
        </w:tc>
        <w:tc>
          <w:tcPr>
            <w:tcW w:w="660" w:type="pct"/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B6E212" w14:textId="77777777" w:rsidR="00C960C8" w:rsidRPr="00A02FEB" w:rsidRDefault="00C960C8" w:rsidP="00713DA3">
            <w:pPr>
              <w:jc w:val="center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Quantidade</w:t>
            </w:r>
          </w:p>
        </w:tc>
        <w:tc>
          <w:tcPr>
            <w:tcW w:w="1405" w:type="pct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0BBA17" w14:textId="77777777" w:rsidR="00C960C8" w:rsidRPr="00A02FEB" w:rsidRDefault="00C960C8" w:rsidP="00713DA3">
            <w:pPr>
              <w:jc w:val="center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Custo unitário (em  ECCV)</w:t>
            </w:r>
          </w:p>
        </w:tc>
        <w:tc>
          <w:tcPr>
            <w:tcW w:w="1093" w:type="pct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EA6E6" w14:textId="77777777" w:rsidR="00C960C8" w:rsidRPr="00A02FEB" w:rsidRDefault="00C960C8" w:rsidP="00713DA3">
            <w:pPr>
              <w:jc w:val="center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Custo total (em ECV)</w:t>
            </w:r>
          </w:p>
        </w:tc>
      </w:tr>
      <w:tr w:rsidR="00C960C8" w:rsidRPr="00A02FEB" w14:paraId="71D76923" w14:textId="77777777" w:rsidTr="00713DA3">
        <w:trPr>
          <w:trHeight w:val="244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BCA8D3" w14:textId="77777777" w:rsidR="00C960C8" w:rsidRPr="00A02FEB" w:rsidRDefault="00C960C8" w:rsidP="00C960C8">
            <w:pPr>
              <w:pStyle w:val="PargrafodaLista"/>
              <w:numPr>
                <w:ilvl w:val="0"/>
                <w:numId w:val="5"/>
              </w:numPr>
              <w:spacing w:after="160"/>
              <w:contextualSpacing/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Recursos Humanos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A56CEF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50F532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DB8058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C960C8" w:rsidRPr="00A02FEB" w14:paraId="6B81A4BA" w14:textId="77777777" w:rsidTr="00713DA3">
        <w:trPr>
          <w:trHeight w:val="60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95441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23B38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6CC0E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F0076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</w:tr>
      <w:tr w:rsidR="00C960C8" w:rsidRPr="00A02FEB" w14:paraId="2A182F95" w14:textId="77777777" w:rsidTr="00713DA3">
        <w:trPr>
          <w:trHeight w:val="238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99690E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60371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2E7AF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06179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</w:tr>
      <w:tr w:rsidR="00C960C8" w:rsidRPr="00A02FEB" w14:paraId="5F7F2ECB" w14:textId="77777777" w:rsidTr="00713DA3">
        <w:trPr>
          <w:trHeight w:val="265"/>
        </w:trPr>
        <w:tc>
          <w:tcPr>
            <w:tcW w:w="3907" w:type="pct"/>
            <w:gridSpan w:val="3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62BAF" w14:textId="77777777" w:rsidR="00C960C8" w:rsidRPr="00A02FEB" w:rsidRDefault="00C960C8" w:rsidP="00713DA3">
            <w:pPr>
              <w:jc w:val="right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  <w:i/>
                <w:iCs/>
              </w:rPr>
              <w:t>Subtotal Recursos Humanos</w:t>
            </w:r>
          </w:p>
        </w:tc>
        <w:tc>
          <w:tcPr>
            <w:tcW w:w="1093" w:type="pct"/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26E07F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C960C8" w:rsidRPr="00A02FEB" w14:paraId="2648B97A" w14:textId="77777777" w:rsidTr="00713DA3">
        <w:trPr>
          <w:trHeight w:val="265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33069A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 xml:space="preserve">2. Materiais e Equipamentos 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10828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F2A193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D6356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C960C8" w:rsidRPr="00A02FEB" w14:paraId="4AF2E9B6" w14:textId="77777777" w:rsidTr="00713DA3">
        <w:trPr>
          <w:trHeight w:val="151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0051FD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563A7D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0EB69C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80596A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</w:tr>
      <w:tr w:rsidR="00C960C8" w:rsidRPr="00A02FEB" w14:paraId="5A235F13" w14:textId="77777777" w:rsidTr="00713DA3">
        <w:trPr>
          <w:trHeight w:val="265"/>
        </w:trPr>
        <w:tc>
          <w:tcPr>
            <w:tcW w:w="3907" w:type="pct"/>
            <w:gridSpan w:val="3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CB96A" w14:textId="77777777" w:rsidR="00C960C8" w:rsidRPr="00A02FEB" w:rsidRDefault="00C960C8" w:rsidP="00713DA3">
            <w:pPr>
              <w:jc w:val="right"/>
              <w:rPr>
                <w:rFonts w:ascii="Arial Narrow" w:hAnsi="Arial Narrow"/>
                <w:b/>
                <w:bCs/>
                <w:i/>
                <w:iCs/>
              </w:rPr>
            </w:pPr>
            <w:r w:rsidRPr="00A02FEB">
              <w:rPr>
                <w:rFonts w:ascii="Arial Narrow" w:hAnsi="Arial Narrow"/>
                <w:b/>
                <w:bCs/>
                <w:i/>
                <w:iCs/>
              </w:rPr>
              <w:t xml:space="preserve">Subtotal </w:t>
            </w:r>
            <w:r w:rsidRPr="00A02FEB">
              <w:rPr>
                <w:rFonts w:ascii="Arial Narrow" w:hAnsi="Arial Narrow"/>
                <w:b/>
                <w:bCs/>
              </w:rPr>
              <w:t xml:space="preserve"> Materiais E Equipamentos</w:t>
            </w:r>
          </w:p>
        </w:tc>
        <w:tc>
          <w:tcPr>
            <w:tcW w:w="1093" w:type="pct"/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21097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C960C8" w:rsidRPr="00A02FEB" w14:paraId="2526C1B8" w14:textId="77777777" w:rsidTr="00713DA3">
        <w:trPr>
          <w:trHeight w:val="265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033D3D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3. Aquisições de Alimentos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0FEC4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A6220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A30C96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</w:tr>
      <w:tr w:rsidR="00C960C8" w:rsidRPr="00A02FEB" w14:paraId="2A008846" w14:textId="77777777" w:rsidTr="00713DA3">
        <w:trPr>
          <w:trHeight w:val="238"/>
        </w:trPr>
        <w:tc>
          <w:tcPr>
            <w:tcW w:w="184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E2778C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66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12F8B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40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59C0BC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  <w:tc>
          <w:tcPr>
            <w:tcW w:w="109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3D2F3" w14:textId="77777777" w:rsidR="00C960C8" w:rsidRPr="00A02FEB" w:rsidRDefault="00C960C8" w:rsidP="00713DA3">
            <w:pPr>
              <w:jc w:val="both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</w:rPr>
              <w:t> </w:t>
            </w:r>
          </w:p>
        </w:tc>
      </w:tr>
      <w:tr w:rsidR="00C960C8" w:rsidRPr="00A02FEB" w14:paraId="20B10273" w14:textId="77777777" w:rsidTr="00713DA3">
        <w:trPr>
          <w:trHeight w:val="265"/>
        </w:trPr>
        <w:tc>
          <w:tcPr>
            <w:tcW w:w="3907" w:type="pct"/>
            <w:gridSpan w:val="3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78B0A8" w14:textId="77777777" w:rsidR="00C960C8" w:rsidRPr="00A02FEB" w:rsidRDefault="00C960C8" w:rsidP="00713DA3">
            <w:pPr>
              <w:jc w:val="right"/>
              <w:rPr>
                <w:rFonts w:ascii="Arial Narrow" w:hAnsi="Arial Narrow"/>
                <w:i/>
                <w:iCs/>
              </w:rPr>
            </w:pPr>
            <w:r w:rsidRPr="00A02FEB">
              <w:rPr>
                <w:rFonts w:ascii="Arial Narrow" w:hAnsi="Arial Narrow"/>
                <w:b/>
                <w:bCs/>
                <w:i/>
                <w:iCs/>
              </w:rPr>
              <w:t xml:space="preserve">Subtotal </w:t>
            </w:r>
            <w:r w:rsidRPr="00A02FEB">
              <w:rPr>
                <w:rFonts w:ascii="Arial Narrow" w:hAnsi="Arial Narrow"/>
                <w:b/>
                <w:bCs/>
              </w:rPr>
              <w:t xml:space="preserve"> Aquisições de Alimentos</w:t>
            </w:r>
          </w:p>
        </w:tc>
        <w:tc>
          <w:tcPr>
            <w:tcW w:w="1093" w:type="pct"/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1E04F5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  <w:r w:rsidRPr="00A02FEB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C960C8" w:rsidRPr="00A02FEB" w14:paraId="79E90D54" w14:textId="77777777" w:rsidTr="00713DA3">
        <w:trPr>
          <w:trHeight w:val="265"/>
        </w:trPr>
        <w:tc>
          <w:tcPr>
            <w:tcW w:w="3907" w:type="pct"/>
            <w:gridSpan w:val="3"/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B7A847" w14:textId="77777777" w:rsidR="00C960C8" w:rsidRPr="00A02FEB" w:rsidRDefault="00C960C8" w:rsidP="00713DA3">
            <w:pPr>
              <w:jc w:val="right"/>
              <w:rPr>
                <w:rFonts w:ascii="Arial Narrow" w:hAnsi="Arial Narrow"/>
                <w:i/>
                <w:iCs/>
              </w:rPr>
            </w:pPr>
            <w:r w:rsidRPr="00A02FEB">
              <w:rPr>
                <w:rFonts w:ascii="Arial Narrow" w:hAnsi="Arial Narrow"/>
                <w:b/>
                <w:bCs/>
              </w:rPr>
              <w:t xml:space="preserve">Custo global do Projeto = </w:t>
            </w:r>
            <w:r w:rsidRPr="00A02FEB">
              <w:rPr>
                <w:rFonts w:ascii="Arial Narrow" w:hAnsi="Arial Narrow"/>
                <w:bCs/>
              </w:rPr>
              <w:t>(Somatório do Subtotal 1+ Subtotal 2+ Subtotal 3)</w:t>
            </w:r>
          </w:p>
        </w:tc>
        <w:tc>
          <w:tcPr>
            <w:tcW w:w="1093" w:type="pct"/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BF95F8" w14:textId="77777777" w:rsidR="00C960C8" w:rsidRPr="00A02FEB" w:rsidRDefault="00C960C8" w:rsidP="00713DA3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</w:tr>
    </w:tbl>
    <w:p w14:paraId="7CB13F3B" w14:textId="77777777" w:rsidR="00C960C8" w:rsidRPr="00A02FEB" w:rsidRDefault="00C960C8" w:rsidP="00C960C8">
      <w:pPr>
        <w:rPr>
          <w:rFonts w:ascii="Arial Narrow" w:hAnsi="Arial Narrow"/>
        </w:rPr>
      </w:pPr>
      <w:r w:rsidRPr="00A02FEB">
        <w:rPr>
          <w:rFonts w:ascii="Arial Narrow" w:hAnsi="Arial Narrow"/>
          <w:i/>
        </w:rPr>
        <w:t>OBSERVAÇÃO: Este é somente um exemplo. Nem todos os orçamentos terão todos os ITENS listados acima. Favor usar somente os itens que dizem respeito ao seu Projeto proposto</w:t>
      </w:r>
    </w:p>
    <w:p w14:paraId="36D3B40B" w14:textId="77777777" w:rsidR="00C960C8" w:rsidRPr="00A02FEB" w:rsidRDefault="00C960C8" w:rsidP="00C960C8">
      <w:pPr>
        <w:rPr>
          <w:rFonts w:ascii="Arial Narrow" w:hAnsi="Arial Narrow"/>
        </w:rPr>
      </w:pPr>
    </w:p>
    <w:p w14:paraId="72AEDC57" w14:textId="77777777" w:rsidR="00C960C8" w:rsidRPr="00A02FEB" w:rsidRDefault="00C960C8" w:rsidP="00C960C8">
      <w:pPr>
        <w:rPr>
          <w:rFonts w:ascii="Arial Narrow" w:hAnsi="Arial Narrow"/>
        </w:rPr>
      </w:pPr>
    </w:p>
    <w:p w14:paraId="3947E759" w14:textId="77777777" w:rsidR="00C960C8" w:rsidRPr="00A02FEB" w:rsidRDefault="00C960C8" w:rsidP="00C960C8">
      <w:pPr>
        <w:tabs>
          <w:tab w:val="left" w:pos="5550"/>
        </w:tabs>
        <w:rPr>
          <w:rFonts w:ascii="Arial Narrow" w:hAnsi="Arial Narrow"/>
        </w:rPr>
        <w:sectPr w:rsidR="00C960C8" w:rsidRPr="00A02FEB" w:rsidSect="00713DA3">
          <w:pgSz w:w="16820" w:h="11900" w:orient="landscape"/>
          <w:pgMar w:top="1418" w:right="3212" w:bottom="1418" w:left="851" w:header="709" w:footer="709" w:gutter="0"/>
          <w:cols w:space="708"/>
          <w:titlePg/>
          <w:docGrid w:linePitch="360"/>
        </w:sectPr>
      </w:pPr>
    </w:p>
    <w:p w14:paraId="168310FC" w14:textId="77777777" w:rsidR="00C960C8" w:rsidRPr="00A02FEB" w:rsidRDefault="00C960C8" w:rsidP="00C96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10" w:color="auto" w:fill="auto"/>
        <w:suppressAutoHyphens/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lastRenderedPageBreak/>
        <w:t>PESSOA DE CONTATO</w:t>
      </w:r>
    </w:p>
    <w:p w14:paraId="3D2F4A3F" w14:textId="77777777" w:rsidR="00C960C8" w:rsidRPr="00A02FEB" w:rsidRDefault="00C960C8" w:rsidP="00C960C8">
      <w:pPr>
        <w:jc w:val="both"/>
        <w:rPr>
          <w:rFonts w:ascii="Arial Narrow" w:hAnsi="Arial Narrow"/>
          <w:i/>
        </w:rPr>
      </w:pPr>
      <w:r w:rsidRPr="00A02FEB">
        <w:rPr>
          <w:rFonts w:ascii="Arial Narrow" w:hAnsi="Arial Narrow"/>
          <w:i/>
        </w:rPr>
        <w:t>Deve ser identificada a pessoa que possa ser facilmente contatada pela DGIS para fornecer rapidamente qualquer esclarecimento sobre o Projeto, em qualquer das fases de análise ou de desenvolvimento do mesmo.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2242"/>
        <w:gridCol w:w="1378"/>
        <w:gridCol w:w="2038"/>
        <w:gridCol w:w="701"/>
        <w:gridCol w:w="1857"/>
      </w:tblGrid>
      <w:tr w:rsidR="00C960C8" w:rsidRPr="00A02FEB" w14:paraId="5759C76F" w14:textId="77777777" w:rsidTr="00713DA3">
        <w:tc>
          <w:tcPr>
            <w:tcW w:w="1418" w:type="dxa"/>
          </w:tcPr>
          <w:p w14:paraId="5A401D4A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Nome</w:t>
            </w:r>
          </w:p>
        </w:tc>
        <w:tc>
          <w:tcPr>
            <w:tcW w:w="8216" w:type="dxa"/>
            <w:gridSpan w:val="5"/>
          </w:tcPr>
          <w:p w14:paraId="68B087E2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69C01E79" w14:textId="77777777" w:rsidTr="00713DA3">
        <w:tc>
          <w:tcPr>
            <w:tcW w:w="1418" w:type="dxa"/>
          </w:tcPr>
          <w:p w14:paraId="2A44E177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Cargo</w:t>
            </w:r>
          </w:p>
        </w:tc>
        <w:tc>
          <w:tcPr>
            <w:tcW w:w="8216" w:type="dxa"/>
            <w:gridSpan w:val="5"/>
          </w:tcPr>
          <w:p w14:paraId="2F8A5A8A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4E0CEB0C" w14:textId="77777777" w:rsidTr="00713DA3">
        <w:tc>
          <w:tcPr>
            <w:tcW w:w="1418" w:type="dxa"/>
          </w:tcPr>
          <w:p w14:paraId="0A5DE698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Morada</w:t>
            </w:r>
          </w:p>
        </w:tc>
        <w:tc>
          <w:tcPr>
            <w:tcW w:w="8216" w:type="dxa"/>
            <w:gridSpan w:val="5"/>
          </w:tcPr>
          <w:p w14:paraId="4F641881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023CE239" w14:textId="77777777" w:rsidTr="00713DA3">
        <w:tc>
          <w:tcPr>
            <w:tcW w:w="1418" w:type="dxa"/>
          </w:tcPr>
          <w:p w14:paraId="60A2118F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Localidade</w:t>
            </w:r>
          </w:p>
        </w:tc>
        <w:tc>
          <w:tcPr>
            <w:tcW w:w="3620" w:type="dxa"/>
            <w:gridSpan w:val="2"/>
          </w:tcPr>
          <w:p w14:paraId="448891DC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2038" w:type="dxa"/>
          </w:tcPr>
          <w:p w14:paraId="465088E0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>Código postal</w:t>
            </w:r>
          </w:p>
        </w:tc>
        <w:tc>
          <w:tcPr>
            <w:tcW w:w="2558" w:type="dxa"/>
            <w:gridSpan w:val="2"/>
          </w:tcPr>
          <w:p w14:paraId="1A9FDF0E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  <w:tr w:rsidR="00C960C8" w:rsidRPr="00A02FEB" w14:paraId="124FADD1" w14:textId="77777777" w:rsidTr="00713DA3">
        <w:tc>
          <w:tcPr>
            <w:tcW w:w="1418" w:type="dxa"/>
          </w:tcPr>
          <w:p w14:paraId="74BF58C8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Telefone</w:t>
            </w:r>
          </w:p>
        </w:tc>
        <w:tc>
          <w:tcPr>
            <w:tcW w:w="2242" w:type="dxa"/>
          </w:tcPr>
          <w:p w14:paraId="6BBDD3B6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  <w:tc>
          <w:tcPr>
            <w:tcW w:w="1378" w:type="dxa"/>
          </w:tcPr>
          <w:p w14:paraId="6C6FE2FA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>Telemóvel</w:t>
            </w:r>
          </w:p>
        </w:tc>
        <w:tc>
          <w:tcPr>
            <w:tcW w:w="2038" w:type="dxa"/>
          </w:tcPr>
          <w:p w14:paraId="1B638663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701" w:type="dxa"/>
          </w:tcPr>
          <w:p w14:paraId="5427374A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A02FEB">
              <w:rPr>
                <w:rFonts w:ascii="Arial Narrow" w:hAnsi="Arial Narrow"/>
                <w:b/>
              </w:rPr>
              <w:t>Fax</w:t>
            </w:r>
          </w:p>
        </w:tc>
        <w:tc>
          <w:tcPr>
            <w:tcW w:w="1857" w:type="dxa"/>
          </w:tcPr>
          <w:p w14:paraId="7F80FBFA" w14:textId="77777777" w:rsidR="00C960C8" w:rsidRPr="00A02FEB" w:rsidRDefault="00C960C8" w:rsidP="00713DA3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C960C8" w:rsidRPr="00A02FEB" w14:paraId="4FA928B2" w14:textId="77777777" w:rsidTr="00713DA3">
        <w:tc>
          <w:tcPr>
            <w:tcW w:w="1418" w:type="dxa"/>
          </w:tcPr>
          <w:p w14:paraId="15CBF87B" w14:textId="77777777" w:rsidR="00C960C8" w:rsidRPr="00A02FEB" w:rsidRDefault="00C960C8" w:rsidP="00713DA3">
            <w:pPr>
              <w:spacing w:before="60" w:after="60"/>
              <w:rPr>
                <w:rFonts w:ascii="Arial Narrow" w:hAnsi="Arial Narrow"/>
                <w:b/>
              </w:rPr>
            </w:pPr>
            <w:r w:rsidRPr="00A02FEB">
              <w:rPr>
                <w:rFonts w:ascii="Arial Narrow" w:hAnsi="Arial Narrow"/>
                <w:b/>
              </w:rPr>
              <w:t>E-mail</w:t>
            </w:r>
          </w:p>
        </w:tc>
        <w:tc>
          <w:tcPr>
            <w:tcW w:w="8216" w:type="dxa"/>
            <w:gridSpan w:val="5"/>
          </w:tcPr>
          <w:p w14:paraId="4D083A15" w14:textId="77777777" w:rsidR="00C960C8" w:rsidRPr="00A02FEB" w:rsidRDefault="00C960C8" w:rsidP="00713DA3">
            <w:pPr>
              <w:spacing w:before="60" w:after="60"/>
              <w:jc w:val="both"/>
              <w:rPr>
                <w:rFonts w:ascii="Arial Narrow" w:hAnsi="Arial Narrow"/>
              </w:rPr>
            </w:pPr>
          </w:p>
        </w:tc>
      </w:tr>
    </w:tbl>
    <w:p w14:paraId="278B122D" w14:textId="77777777" w:rsidR="00C960C8" w:rsidRPr="00A02FEB" w:rsidRDefault="00C960C8" w:rsidP="00C960C8">
      <w:pPr>
        <w:tabs>
          <w:tab w:val="left" w:pos="1980"/>
        </w:tabs>
        <w:jc w:val="both"/>
        <w:rPr>
          <w:rFonts w:ascii="Arial Narrow" w:hAnsi="Arial Narrow"/>
          <w:b/>
        </w:rPr>
      </w:pPr>
    </w:p>
    <w:p w14:paraId="1D451633" w14:textId="77777777" w:rsidR="00C960C8" w:rsidRPr="00A02FEB" w:rsidRDefault="00C960C8" w:rsidP="00C960C8">
      <w:pPr>
        <w:tabs>
          <w:tab w:val="left" w:pos="1980"/>
        </w:tabs>
        <w:jc w:val="both"/>
        <w:rPr>
          <w:rFonts w:ascii="Arial Narrow" w:hAnsi="Arial Narrow"/>
          <w:b/>
        </w:rPr>
      </w:pPr>
    </w:p>
    <w:p w14:paraId="7E7171CC" w14:textId="77777777" w:rsidR="00C960C8" w:rsidRPr="00A02FEB" w:rsidRDefault="00C960C8" w:rsidP="00C960C8">
      <w:pPr>
        <w:tabs>
          <w:tab w:val="left" w:pos="1980"/>
        </w:tabs>
        <w:jc w:val="both"/>
        <w:rPr>
          <w:rFonts w:ascii="Arial Narrow" w:hAnsi="Arial Narrow"/>
          <w:b/>
        </w:rPr>
      </w:pPr>
      <w:r w:rsidRPr="00A02FEB">
        <w:rPr>
          <w:rFonts w:ascii="Arial Narrow" w:hAnsi="Arial Narrow"/>
          <w:b/>
        </w:rPr>
        <w:t>ASSINATURA(S)</w:t>
      </w:r>
    </w:p>
    <w:p w14:paraId="6127A60E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491A462B" w14:textId="77777777" w:rsidR="00C960C8" w:rsidRPr="00E94FF2" w:rsidRDefault="00C960C8" w:rsidP="00C960C8">
      <w:pPr>
        <w:spacing w:line="276" w:lineRule="auto"/>
        <w:jc w:val="both"/>
        <w:rPr>
          <w:rFonts w:ascii="Arial Narrow" w:eastAsiaTheme="majorEastAsia" w:hAnsi="Arial Narrow"/>
          <w:spacing w:val="-10"/>
          <w:kern w:val="28"/>
        </w:rPr>
      </w:pPr>
      <w:r w:rsidRPr="00A02FEB">
        <w:rPr>
          <w:rFonts w:ascii="Arial Narrow" w:hAnsi="Arial Narrow"/>
        </w:rPr>
        <w:t xml:space="preserve">O(s)/A(s), abaixo-assinado(s)/a(s), declara(m) que tomou(aram) conhecimento do Edital </w:t>
      </w:r>
      <w:r>
        <w:rPr>
          <w:rFonts w:ascii="Arial Narrow" w:eastAsiaTheme="majorEastAsia" w:hAnsi="Arial Narrow"/>
          <w:spacing w:val="-10"/>
          <w:kern w:val="28"/>
        </w:rPr>
        <w:t xml:space="preserve">de Subvenção </w:t>
      </w:r>
      <w:r w:rsidRPr="003342CC">
        <w:rPr>
          <w:rFonts w:ascii="Arial Narrow" w:eastAsiaTheme="majorEastAsia" w:hAnsi="Arial Narrow"/>
          <w:spacing w:val="-10"/>
          <w:kern w:val="28"/>
        </w:rPr>
        <w:t xml:space="preserve">Projetos sociais 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comunit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á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 xml:space="preserve">rios de </w:t>
      </w:r>
      <w:r w:rsidRPr="00E94FF2">
        <w:rPr>
          <w:rFonts w:ascii="Arial Narrow" w:eastAsiaTheme="majorEastAsia" w:hAnsi="Arial Narrow"/>
          <w:spacing w:val="-10"/>
          <w:kern w:val="28"/>
        </w:rPr>
        <w:t>assistência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 xml:space="preserve"> 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à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 xml:space="preserve"> população em situação de pobreza e vulnerabilidade social atrav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é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 xml:space="preserve">s de inclusão produtiva de pequenos </w:t>
      </w:r>
      <w:r w:rsidRPr="00E94FF2">
        <w:rPr>
          <w:rFonts w:ascii="Arial Narrow" w:eastAsiaTheme="majorEastAsia" w:hAnsi="Arial Narrow"/>
          <w:spacing w:val="-10"/>
          <w:kern w:val="28"/>
        </w:rPr>
        <w:t>negócios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 xml:space="preserve"> e desenvolvimento comunit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á</w:t>
      </w:r>
      <w:r w:rsidRPr="00E94FF2">
        <w:rPr>
          <w:rFonts w:ascii="Arial Narrow" w:eastAsiaTheme="majorEastAsia" w:hAnsi="Arial Narrow" w:hint="eastAsia"/>
          <w:spacing w:val="-10"/>
          <w:kern w:val="28"/>
        </w:rPr>
        <w:t>rio</w:t>
      </w:r>
      <w:r w:rsidRPr="00E94FF2">
        <w:rPr>
          <w:rFonts w:ascii="Arial Narrow" w:eastAsiaTheme="majorEastAsia" w:hAnsi="Arial Narrow"/>
          <w:spacing w:val="-10"/>
          <w:kern w:val="28"/>
        </w:rPr>
        <w:t xml:space="preserve"> e da informação contida no presente Formulário de Candidatura, a qual está correta, tanto quanto é do seu conhecimento.</w:t>
      </w:r>
    </w:p>
    <w:p w14:paraId="1002CCB8" w14:textId="77777777" w:rsidR="00C960C8" w:rsidRDefault="00C960C8" w:rsidP="00C960C8">
      <w:pPr>
        <w:jc w:val="both"/>
        <w:rPr>
          <w:rFonts w:ascii="Arial Narrow" w:hAnsi="Arial Narrow"/>
        </w:rPr>
      </w:pPr>
    </w:p>
    <w:p w14:paraId="5674744D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4C9E966C" w14:textId="77777777" w:rsidR="00C960C8" w:rsidRPr="00A02FEB" w:rsidRDefault="00C960C8" w:rsidP="00C960C8">
      <w:pPr>
        <w:jc w:val="center"/>
        <w:rPr>
          <w:rFonts w:ascii="Arial Narrow" w:hAnsi="Arial Narrow"/>
        </w:rPr>
      </w:pPr>
      <w:r w:rsidRPr="00A02FEB">
        <w:rPr>
          <w:rFonts w:ascii="Arial Narrow" w:hAnsi="Arial Narrow"/>
        </w:rPr>
        <w:t>Local:                                                                                  Data</w:t>
      </w:r>
    </w:p>
    <w:p w14:paraId="7AFD8F03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6C6467DD" w14:textId="77777777" w:rsidR="00C960C8" w:rsidRDefault="00C960C8" w:rsidP="00C960C8">
      <w:pPr>
        <w:jc w:val="center"/>
        <w:rPr>
          <w:rFonts w:ascii="Arial Narrow" w:hAnsi="Arial Narrow"/>
        </w:rPr>
      </w:pPr>
      <w:r w:rsidRPr="00A02FEB">
        <w:rPr>
          <w:rFonts w:ascii="Arial Narrow" w:hAnsi="Arial Narrow"/>
        </w:rPr>
        <w:t>Nome:</w:t>
      </w:r>
    </w:p>
    <w:p w14:paraId="62F17A33" w14:textId="77777777" w:rsidR="00C960C8" w:rsidRDefault="00C960C8" w:rsidP="00C960C8">
      <w:pPr>
        <w:jc w:val="center"/>
        <w:rPr>
          <w:rFonts w:ascii="Arial Narrow" w:hAnsi="Arial Narrow"/>
        </w:rPr>
      </w:pPr>
    </w:p>
    <w:p w14:paraId="64E9EC8A" w14:textId="77777777" w:rsidR="00C960C8" w:rsidRPr="00A02FEB" w:rsidRDefault="00C960C8" w:rsidP="00C960C8">
      <w:pPr>
        <w:jc w:val="center"/>
        <w:rPr>
          <w:rFonts w:ascii="Arial Narrow" w:hAnsi="Arial Narrow"/>
        </w:rPr>
      </w:pPr>
    </w:p>
    <w:p w14:paraId="7D244731" w14:textId="77777777" w:rsidR="00C960C8" w:rsidRDefault="00C960C8" w:rsidP="00C960C8">
      <w:pPr>
        <w:jc w:val="center"/>
        <w:rPr>
          <w:rFonts w:ascii="Arial Narrow" w:hAnsi="Arial Narrow"/>
        </w:rPr>
      </w:pPr>
      <w:r w:rsidRPr="00A02FEB">
        <w:rPr>
          <w:rFonts w:ascii="Arial Narrow" w:hAnsi="Arial Narrow"/>
        </w:rPr>
        <w:t>Cargo:</w:t>
      </w:r>
    </w:p>
    <w:p w14:paraId="73CC1391" w14:textId="77777777" w:rsidR="00C960C8" w:rsidRDefault="00C960C8" w:rsidP="00C960C8">
      <w:pPr>
        <w:jc w:val="center"/>
        <w:rPr>
          <w:rFonts w:ascii="Arial Narrow" w:hAnsi="Arial Narrow"/>
        </w:rPr>
      </w:pPr>
    </w:p>
    <w:p w14:paraId="771789C0" w14:textId="77777777" w:rsidR="00C960C8" w:rsidRPr="00A02FEB" w:rsidRDefault="00C960C8" w:rsidP="00C960C8">
      <w:pPr>
        <w:jc w:val="center"/>
        <w:rPr>
          <w:rFonts w:ascii="Arial Narrow" w:hAnsi="Arial Narrow"/>
        </w:rPr>
      </w:pPr>
    </w:p>
    <w:p w14:paraId="5D0C7020" w14:textId="77777777" w:rsidR="00C960C8" w:rsidRDefault="00C960C8" w:rsidP="00C960C8">
      <w:pPr>
        <w:jc w:val="center"/>
        <w:rPr>
          <w:rFonts w:ascii="Arial Narrow" w:hAnsi="Arial Narrow"/>
        </w:rPr>
      </w:pPr>
      <w:r w:rsidRPr="00A02FEB">
        <w:rPr>
          <w:rFonts w:ascii="Arial Narrow" w:hAnsi="Arial Narrow"/>
        </w:rPr>
        <w:t>Instituição:</w:t>
      </w:r>
    </w:p>
    <w:p w14:paraId="413672B0" w14:textId="77777777" w:rsidR="00C960C8" w:rsidRDefault="00C960C8" w:rsidP="00C960C8">
      <w:pPr>
        <w:jc w:val="center"/>
        <w:rPr>
          <w:rFonts w:ascii="Arial Narrow" w:hAnsi="Arial Narrow"/>
        </w:rPr>
      </w:pPr>
    </w:p>
    <w:p w14:paraId="60DA9577" w14:textId="77777777" w:rsidR="00C960C8" w:rsidRPr="00A02FEB" w:rsidRDefault="00C960C8" w:rsidP="00C960C8">
      <w:pPr>
        <w:jc w:val="center"/>
        <w:rPr>
          <w:rFonts w:ascii="Arial Narrow" w:hAnsi="Arial Narrow"/>
        </w:rPr>
      </w:pPr>
    </w:p>
    <w:p w14:paraId="3CA4D3AB" w14:textId="77777777" w:rsidR="00C960C8" w:rsidRPr="00A02FEB" w:rsidRDefault="00C960C8" w:rsidP="00C960C8">
      <w:pPr>
        <w:jc w:val="center"/>
        <w:rPr>
          <w:rFonts w:ascii="Arial Narrow" w:hAnsi="Arial Narrow"/>
        </w:rPr>
      </w:pPr>
      <w:r w:rsidRPr="00A02FEB">
        <w:rPr>
          <w:rFonts w:ascii="Arial Narrow" w:hAnsi="Arial Narrow"/>
        </w:rPr>
        <w:t>Assinatura:</w:t>
      </w:r>
    </w:p>
    <w:p w14:paraId="1A590E02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657B0FC2" w14:textId="77777777" w:rsidR="00C960C8" w:rsidRPr="00A02FEB" w:rsidRDefault="00C960C8" w:rsidP="00C960C8">
      <w:pPr>
        <w:jc w:val="both"/>
        <w:rPr>
          <w:rFonts w:ascii="Arial Narrow" w:hAnsi="Arial Narrow"/>
        </w:rPr>
      </w:pPr>
    </w:p>
    <w:p w14:paraId="3D1865AF" w14:textId="77777777" w:rsidR="00C960C8" w:rsidRPr="00A02FEB" w:rsidRDefault="00C960C8" w:rsidP="00C960C8">
      <w:pPr>
        <w:jc w:val="both"/>
        <w:rPr>
          <w:rFonts w:ascii="Arial Narrow" w:hAnsi="Arial Narrow"/>
          <w:b/>
          <w:u w:val="single"/>
        </w:rPr>
      </w:pPr>
    </w:p>
    <w:p w14:paraId="6C01CD1A" w14:textId="77777777" w:rsidR="00C960C8" w:rsidRPr="00A02FEB" w:rsidRDefault="00C960C8" w:rsidP="00C960C8">
      <w:pPr>
        <w:jc w:val="both"/>
        <w:rPr>
          <w:rFonts w:ascii="Arial Narrow" w:hAnsi="Arial Narrow"/>
          <w:b/>
          <w:u w:val="single"/>
        </w:rPr>
      </w:pPr>
    </w:p>
    <w:p w14:paraId="1C26592E" w14:textId="77777777" w:rsidR="00C960C8" w:rsidRPr="00A02FEB" w:rsidRDefault="00C960C8" w:rsidP="00C960C8">
      <w:pPr>
        <w:tabs>
          <w:tab w:val="left" w:pos="5550"/>
        </w:tabs>
        <w:rPr>
          <w:rFonts w:ascii="Arial Narrow" w:hAnsi="Arial Narrow"/>
        </w:rPr>
      </w:pPr>
    </w:p>
    <w:p w14:paraId="06380192" w14:textId="77777777" w:rsidR="00C960C8" w:rsidRPr="00A02FEB" w:rsidRDefault="00C960C8" w:rsidP="00C960C8">
      <w:pPr>
        <w:rPr>
          <w:rFonts w:ascii="Arial Narrow" w:eastAsia="Batang" w:hAnsi="Arial Narrow"/>
          <w:b/>
          <w:noProof/>
          <w:lang w:eastAsia="pt-PT"/>
        </w:rPr>
      </w:pPr>
    </w:p>
    <w:p w14:paraId="2DA0F8EF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137AB9D3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663794B0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7D501740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0498E0FF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77FC5C18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2765ED2C" w14:textId="77777777" w:rsidR="00C960C8" w:rsidRDefault="00C960C8" w:rsidP="00C960C8">
      <w:pPr>
        <w:spacing w:line="276" w:lineRule="auto"/>
        <w:jc w:val="both"/>
        <w:rPr>
          <w:rFonts w:ascii="Avenir Book" w:eastAsia="Arial Unicode MS" w:hAnsi="Avenir Book" w:cstheme="minorHAnsi" w:hint="eastAsia"/>
          <w:color w:val="293443"/>
          <w:bdr w:val="nil"/>
          <w:lang w:eastAsia="pt-PT"/>
        </w:rPr>
      </w:pPr>
    </w:p>
    <w:p w14:paraId="5B8737CD" w14:textId="1ADDBD1D" w:rsidR="00833767" w:rsidRPr="007B6300" w:rsidRDefault="00833767" w:rsidP="00833767">
      <w:pPr>
        <w:pStyle w:val="Ttulo1"/>
        <w:spacing w:line="276" w:lineRule="auto"/>
        <w:jc w:val="both"/>
        <w:rPr>
          <w:rFonts w:ascii="Times New Roman" w:eastAsia="Batang" w:hAnsi="Times New Roman" w:cs="Times New Roman"/>
          <w:b/>
          <w:noProof/>
          <w:sz w:val="22"/>
          <w:szCs w:val="22"/>
          <w:lang w:eastAsia="pt-PT"/>
        </w:rPr>
        <w:sectPr w:rsidR="00833767" w:rsidRPr="007B6300" w:rsidSect="00F63FB5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49" w:bottom="567" w:left="1134" w:header="708" w:footer="708" w:gutter="0"/>
          <w:cols w:space="708"/>
          <w:docGrid w:linePitch="360"/>
        </w:sectPr>
      </w:pPr>
    </w:p>
    <w:p w14:paraId="54FC8F8A" w14:textId="77777777" w:rsidR="00833767" w:rsidRPr="0040745F" w:rsidRDefault="00833767" w:rsidP="00E344C9">
      <w:pPr>
        <w:pStyle w:val="Ttulo"/>
        <w:jc w:val="both"/>
      </w:pPr>
    </w:p>
    <w:sectPr w:rsidR="00833767" w:rsidRPr="0040745F" w:rsidSect="00E344C9">
      <w:headerReference w:type="default" r:id="rId21"/>
      <w:footerReference w:type="even" r:id="rId22"/>
      <w:footerReference w:type="default" r:id="rId23"/>
      <w:pgSz w:w="11900" w:h="16820"/>
      <w:pgMar w:top="36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2E23C" w14:textId="77777777" w:rsidR="000F1E0E" w:rsidRDefault="000F1E0E">
      <w:r>
        <w:separator/>
      </w:r>
    </w:p>
  </w:endnote>
  <w:endnote w:type="continuationSeparator" w:id="0">
    <w:p w14:paraId="0DDA20D7" w14:textId="77777777" w:rsidR="000F1E0E" w:rsidRDefault="000F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xtaNarrowAlt-Light"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243D7B0t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E24EF6B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 Light">
    <w:altName w:val="Sans Serif Collection"/>
    <w:charset w:val="00"/>
    <w:family w:val="swiss"/>
    <w:pitch w:val="variable"/>
    <w:sig w:usb0="600002F7" w:usb1="02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188AA" w14:textId="77777777" w:rsidR="00713DA3" w:rsidRDefault="00713DA3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0" locked="0" layoutInCell="1" allowOverlap="1" wp14:anchorId="567B13EA" wp14:editId="4AB7DBE3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018698"/>
      <w:docPartObj>
        <w:docPartGallery w:val="Page Numbers (Bottom of Page)"/>
        <w:docPartUnique/>
      </w:docPartObj>
    </w:sdtPr>
    <w:sdtContent>
      <w:p w14:paraId="48B17216" w14:textId="49925AC3" w:rsidR="00713DA3" w:rsidRDefault="00713DA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4C9">
          <w:rPr>
            <w:noProof/>
          </w:rPr>
          <w:t>14</w:t>
        </w:r>
        <w:r>
          <w:fldChar w:fldCharType="end"/>
        </w:r>
      </w:p>
    </w:sdtContent>
  </w:sdt>
  <w:p w14:paraId="5A72A15D" w14:textId="77777777" w:rsidR="00713DA3" w:rsidRDefault="00713DA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22ACE" w14:textId="77777777" w:rsidR="00713DA3" w:rsidRPr="00C41488" w:rsidRDefault="00713DA3" w:rsidP="009E0D5D">
    <w:pPr>
      <w:pStyle w:val="endereo"/>
      <w:spacing w:line="240" w:lineRule="auto"/>
      <w:rPr>
        <w:rFonts w:ascii="Source Sans Pro Light" w:hAnsi="Source Sans Pro Light"/>
        <w:sz w:val="16"/>
        <w:szCs w:val="16"/>
        <w:lang w:val="pt-PT"/>
      </w:rPr>
    </w:pPr>
    <w:r w:rsidRPr="00C41488">
      <w:rPr>
        <w:rFonts w:ascii="Source Sans Pro Light" w:hAnsi="Source Sans Pro Light"/>
        <w:sz w:val="16"/>
        <w:szCs w:val="16"/>
        <w:lang w:val="pt-PT"/>
      </w:rPr>
      <w:t>Palácio do Governo, CP nº 304, Várzea, Cidade da Praia, República de Cabo Verde | T: (+238) 261 05 15</w:t>
    </w:r>
  </w:p>
  <w:p w14:paraId="2E911B32" w14:textId="77777777" w:rsidR="00713DA3" w:rsidRDefault="00713DA3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6A4E5" w14:textId="77777777" w:rsidR="00713DA3" w:rsidRDefault="00713DA3" w:rsidP="009E0D5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60C3C0" w14:textId="77777777" w:rsidR="00713DA3" w:rsidRDefault="00713DA3" w:rsidP="00143078">
    <w:pPr>
      <w:pStyle w:val="Rodap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F8144" w14:textId="528E0067" w:rsidR="00713DA3" w:rsidRPr="00143078" w:rsidRDefault="00713DA3" w:rsidP="009E0D5D">
    <w:pPr>
      <w:pStyle w:val="Rodap"/>
      <w:framePr w:wrap="around" w:vAnchor="text" w:hAnchor="margin" w:xAlign="right" w:y="1"/>
      <w:rPr>
        <w:rStyle w:val="Nmerodepgina"/>
        <w:rFonts w:ascii="Source Sans Pro Light" w:hAnsi="Source Sans Pro Light"/>
        <w:sz w:val="22"/>
        <w:szCs w:val="22"/>
      </w:rPr>
    </w:pPr>
    <w:r w:rsidRPr="00143078">
      <w:rPr>
        <w:rStyle w:val="Nmerodepgina"/>
        <w:rFonts w:ascii="Source Sans Pro Light" w:hAnsi="Source Sans Pro Light"/>
        <w:sz w:val="22"/>
        <w:szCs w:val="22"/>
      </w:rPr>
      <w:fldChar w:fldCharType="begin"/>
    </w:r>
    <w:r w:rsidRPr="00143078">
      <w:rPr>
        <w:rStyle w:val="Nmerodepgina"/>
        <w:rFonts w:ascii="Source Sans Pro Light" w:hAnsi="Source Sans Pro Light"/>
        <w:sz w:val="22"/>
        <w:szCs w:val="22"/>
      </w:rPr>
      <w:instrText xml:space="preserve">PAGE  </w:instrText>
    </w:r>
    <w:r w:rsidRPr="00143078">
      <w:rPr>
        <w:rStyle w:val="Nmerodepgina"/>
        <w:rFonts w:ascii="Source Sans Pro Light" w:hAnsi="Source Sans Pro Light"/>
        <w:sz w:val="22"/>
        <w:szCs w:val="22"/>
      </w:rPr>
      <w:fldChar w:fldCharType="separate"/>
    </w:r>
    <w:r w:rsidR="00E344C9">
      <w:rPr>
        <w:rStyle w:val="Nmerodepgina"/>
        <w:rFonts w:ascii="Source Sans Pro Light" w:hAnsi="Source Sans Pro Light"/>
        <w:noProof/>
        <w:sz w:val="22"/>
        <w:szCs w:val="22"/>
      </w:rPr>
      <w:t>20</w:t>
    </w:r>
    <w:r w:rsidRPr="00143078">
      <w:rPr>
        <w:rStyle w:val="Nmerodepgina"/>
        <w:rFonts w:ascii="Source Sans Pro Light" w:hAnsi="Source Sans Pro Light"/>
        <w:sz w:val="22"/>
        <w:szCs w:val="22"/>
      </w:rPr>
      <w:fldChar w:fldCharType="end"/>
    </w:r>
  </w:p>
  <w:p w14:paraId="28AEF388" w14:textId="77777777" w:rsidR="00713DA3" w:rsidRDefault="00713DA3" w:rsidP="0014307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F3C5F" w14:textId="77777777" w:rsidR="000F1E0E" w:rsidRDefault="000F1E0E">
      <w:r>
        <w:separator/>
      </w:r>
    </w:p>
  </w:footnote>
  <w:footnote w:type="continuationSeparator" w:id="0">
    <w:p w14:paraId="14C64A41" w14:textId="77777777" w:rsidR="000F1E0E" w:rsidRDefault="000F1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67B3" w14:textId="77777777" w:rsidR="00713DA3" w:rsidRDefault="00713DA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31BF79C2" wp14:editId="19AEDF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64B635B8" wp14:editId="3D37AD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6" name="Imagem 6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1C092482" wp14:editId="25CA4A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7" name="Imagem 7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5C98B79C" wp14:editId="69C8D4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B41BA" w14:textId="77777777" w:rsidR="00713DA3" w:rsidRDefault="00713DA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5899BE34" wp14:editId="1D22AE07">
          <wp:simplePos x="0" y="0"/>
          <wp:positionH relativeFrom="column">
            <wp:posOffset>-900378</wp:posOffset>
          </wp:positionH>
          <wp:positionV relativeFrom="paragraph">
            <wp:posOffset>-450215</wp:posOffset>
          </wp:positionV>
          <wp:extent cx="7559896" cy="10693597"/>
          <wp:effectExtent l="0" t="0" r="3175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56817" w14:textId="77777777" w:rsidR="00713DA3" w:rsidRDefault="00713DA3" w:rsidP="00713D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77848" w14:textId="77777777" w:rsidR="00713DA3" w:rsidRDefault="00713DA3">
    <w:pPr>
      <w:pStyle w:val="Cabealho"/>
    </w:pPr>
  </w:p>
  <w:p w14:paraId="7DAE5E89" w14:textId="77777777" w:rsidR="00713DA3" w:rsidRDefault="00713DA3">
    <w:pPr>
      <w:pStyle w:val="Cabealho"/>
    </w:pPr>
  </w:p>
  <w:p w14:paraId="256D9BB1" w14:textId="77777777" w:rsidR="00713DA3" w:rsidRDefault="00713DA3" w:rsidP="00713DA3">
    <w:pPr>
      <w:pStyle w:val="endereo"/>
      <w:jc w:val="left"/>
      <w:rPr>
        <w:rFonts w:ascii="Source Sans Pro" w:hAnsi="Source Sans Pro"/>
        <w:sz w:val="20"/>
        <w:szCs w:val="20"/>
      </w:rPr>
    </w:pPr>
  </w:p>
  <w:p w14:paraId="78FA9AC2" w14:textId="77777777" w:rsidR="00713DA3" w:rsidRDefault="00713DA3" w:rsidP="00713DA3">
    <w:pPr>
      <w:pStyle w:val="endereo"/>
      <w:jc w:val="left"/>
      <w:rPr>
        <w:rFonts w:ascii="Source Sans Pro" w:hAnsi="Source Sans Pro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2208" w14:textId="77777777" w:rsidR="00713DA3" w:rsidRDefault="00000000">
    <w:pPr>
      <w:pStyle w:val="Cabealho"/>
    </w:pPr>
    <w:r>
      <w:rPr>
        <w:noProof/>
        <w:lang w:val="en-US"/>
      </w:rPr>
      <w:pict w14:anchorId="0A7B7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713DA3">
      <w:rPr>
        <w:noProof/>
        <w:lang w:eastAsia="pt-PT"/>
      </w:rPr>
      <w:drawing>
        <wp:anchor distT="0" distB="0" distL="114300" distR="114300" simplePos="0" relativeHeight="251655168" behindDoc="1" locked="0" layoutInCell="1" allowOverlap="1" wp14:anchorId="3CD7F29A" wp14:editId="4382D8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9" name="Imagem 49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DA3">
      <w:rPr>
        <w:noProof/>
        <w:lang w:eastAsia="pt-PT"/>
      </w:rPr>
      <w:drawing>
        <wp:anchor distT="0" distB="0" distL="114300" distR="114300" simplePos="0" relativeHeight="251654144" behindDoc="1" locked="0" layoutInCell="1" allowOverlap="1" wp14:anchorId="0DA5AB4F" wp14:editId="27A99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0" name="Imagem 50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DA3">
      <w:rPr>
        <w:noProof/>
        <w:lang w:eastAsia="pt-PT"/>
      </w:rPr>
      <w:drawing>
        <wp:anchor distT="0" distB="0" distL="114300" distR="114300" simplePos="0" relativeHeight="251653120" behindDoc="1" locked="0" layoutInCell="1" allowOverlap="1" wp14:anchorId="30E06B23" wp14:editId="2C7ADE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1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CC680" w14:textId="77777777" w:rsidR="00713DA3" w:rsidRDefault="00713DA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7216" behindDoc="1" locked="0" layoutInCell="1" allowOverlap="1" wp14:anchorId="00C61ECF" wp14:editId="4B98AB56">
          <wp:simplePos x="0" y="0"/>
          <wp:positionH relativeFrom="column">
            <wp:posOffset>-900378</wp:posOffset>
          </wp:positionH>
          <wp:positionV relativeFrom="paragraph">
            <wp:posOffset>-450215</wp:posOffset>
          </wp:positionV>
          <wp:extent cx="7559896" cy="10693597"/>
          <wp:effectExtent l="0" t="0" r="3175" b="0"/>
          <wp:wrapNone/>
          <wp:docPr id="5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781330" w14:textId="77777777" w:rsidR="00713DA3" w:rsidRDefault="00713DA3" w:rsidP="009E0D5D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F8687" w14:textId="77777777" w:rsidR="00713DA3" w:rsidRDefault="00713DA3" w:rsidP="009E0D5D">
    <w:pPr>
      <w:pStyle w:val="Cabealho"/>
      <w:tabs>
        <w:tab w:val="left" w:pos="3915"/>
      </w:tabs>
    </w:pPr>
    <w:r>
      <w:rPr>
        <w:noProof/>
        <w:lang w:eastAsia="pt-PT"/>
      </w:rPr>
      <w:drawing>
        <wp:anchor distT="0" distB="0" distL="114300" distR="114300" simplePos="0" relativeHeight="251656192" behindDoc="1" locked="0" layoutInCell="1" allowOverlap="1" wp14:anchorId="3AF1EEAA" wp14:editId="6E5DCEB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59670" cy="10693275"/>
          <wp:effectExtent l="0" t="0" r="3810" b="0"/>
          <wp:wrapNone/>
          <wp:docPr id="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0" cy="1069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22326" w14:textId="77777777" w:rsidR="00713DA3" w:rsidRDefault="00713DA3">
    <w:pPr>
      <w:pStyle w:val="Cabealho"/>
      <w:rPr>
        <w:sz w:val="18"/>
        <w:szCs w:val="18"/>
      </w:rPr>
    </w:pPr>
    <w:r>
      <w:rPr>
        <w:noProof/>
        <w:sz w:val="18"/>
        <w:szCs w:val="18"/>
        <w:lang w:eastAsia="pt-PT"/>
      </w:rPr>
      <w:drawing>
        <wp:anchor distT="0" distB="0" distL="114300" distR="114300" simplePos="0" relativeHeight="251651072" behindDoc="1" locked="0" layoutInCell="1" allowOverlap="1" wp14:anchorId="5FD4D73A" wp14:editId="0351B400">
          <wp:simplePos x="0" y="0"/>
          <wp:positionH relativeFrom="column">
            <wp:posOffset>-1064370</wp:posOffset>
          </wp:positionH>
          <wp:positionV relativeFrom="paragraph">
            <wp:posOffset>-1</wp:posOffset>
          </wp:positionV>
          <wp:extent cx="7541369" cy="10668979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1%20GPM/PEÇAS%20CONVITE/FUMDO%20CONVITE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732" cy="10682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CB2DBD" w14:textId="77777777" w:rsidR="00713DA3" w:rsidRDefault="00713DA3" w:rsidP="009052B8">
    <w:pPr>
      <w:pStyle w:val="Cabealho"/>
      <w:tabs>
        <w:tab w:val="clear" w:pos="4252"/>
        <w:tab w:val="clear" w:pos="8504"/>
        <w:tab w:val="left" w:pos="6185"/>
      </w:tabs>
      <w:rPr>
        <w:sz w:val="18"/>
        <w:szCs w:val="18"/>
      </w:rPr>
    </w:pPr>
    <w:r>
      <w:rPr>
        <w:sz w:val="18"/>
        <w:szCs w:val="18"/>
      </w:rPr>
      <w:tab/>
    </w:r>
  </w:p>
  <w:p w14:paraId="10A689B3" w14:textId="77777777" w:rsidR="00713DA3" w:rsidRDefault="00713DA3">
    <w:pPr>
      <w:pStyle w:val="Cabealho"/>
      <w:rPr>
        <w:sz w:val="18"/>
        <w:szCs w:val="18"/>
      </w:rPr>
    </w:pPr>
  </w:p>
  <w:p w14:paraId="5FFD49EE" w14:textId="77777777" w:rsidR="00713DA3" w:rsidRDefault="00713DA3">
    <w:pPr>
      <w:pStyle w:val="Cabealho"/>
      <w:rPr>
        <w:sz w:val="18"/>
        <w:szCs w:val="18"/>
      </w:rPr>
    </w:pPr>
    <w:r>
      <w:rPr>
        <w:b/>
        <w:noProof/>
        <w:sz w:val="20"/>
        <w:szCs w:val="20"/>
        <w:lang w:eastAsia="pt-PT"/>
      </w:rPr>
      <w:drawing>
        <wp:anchor distT="0" distB="0" distL="114300" distR="114300" simplePos="0" relativeHeight="251652096" behindDoc="1" locked="0" layoutInCell="1" allowOverlap="1" wp14:anchorId="70731500" wp14:editId="09F99944">
          <wp:simplePos x="0" y="0"/>
          <wp:positionH relativeFrom="column">
            <wp:posOffset>-565785</wp:posOffset>
          </wp:positionH>
          <wp:positionV relativeFrom="paragraph">
            <wp:posOffset>120015</wp:posOffset>
          </wp:positionV>
          <wp:extent cx="2611322" cy="59055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%20título-2-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13222" cy="59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0A0841" w14:textId="77777777" w:rsidR="00713DA3" w:rsidRDefault="00713DA3">
    <w:pPr>
      <w:pStyle w:val="Cabealho"/>
      <w:rPr>
        <w:sz w:val="18"/>
        <w:szCs w:val="18"/>
      </w:rPr>
    </w:pPr>
  </w:p>
  <w:p w14:paraId="02EB6276" w14:textId="77777777" w:rsidR="00713DA3" w:rsidRDefault="00713DA3">
    <w:pPr>
      <w:pStyle w:val="Cabealho"/>
      <w:rPr>
        <w:sz w:val="16"/>
        <w:szCs w:val="16"/>
      </w:rPr>
    </w:pPr>
  </w:p>
  <w:p w14:paraId="1B2CE8DD" w14:textId="77777777" w:rsidR="00713DA3" w:rsidRPr="00505BC7" w:rsidRDefault="00713DA3">
    <w:pPr>
      <w:pStyle w:val="Cabealho"/>
      <w:rPr>
        <w:sz w:val="16"/>
        <w:szCs w:val="16"/>
      </w:rPr>
    </w:pPr>
  </w:p>
  <w:p w14:paraId="24EE2F45" w14:textId="77777777" w:rsidR="00713DA3" w:rsidRDefault="00713DA3" w:rsidP="00505BC7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0983165" w14:textId="77777777" w:rsidR="00713DA3" w:rsidRDefault="00713DA3" w:rsidP="00505BC7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49ABECE5" w14:textId="77777777" w:rsidR="00713DA3" w:rsidRDefault="00713DA3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3ABFB09" w14:textId="77777777" w:rsidR="00713DA3" w:rsidRDefault="00713DA3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7CA6D0C" w14:textId="77777777" w:rsidR="00713DA3" w:rsidRPr="00094512" w:rsidRDefault="00713DA3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D66F4"/>
    <w:multiLevelType w:val="hybridMultilevel"/>
    <w:tmpl w:val="FB82659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37612"/>
    <w:multiLevelType w:val="hybridMultilevel"/>
    <w:tmpl w:val="6816B064"/>
    <w:lvl w:ilvl="0" w:tplc="5DC83638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31" w:hanging="360"/>
      </w:pPr>
    </w:lvl>
    <w:lvl w:ilvl="2" w:tplc="0816001B" w:tentative="1">
      <w:start w:val="1"/>
      <w:numFmt w:val="lowerRoman"/>
      <w:lvlText w:val="%3."/>
      <w:lvlJc w:val="right"/>
      <w:pPr>
        <w:ind w:left="1851" w:hanging="180"/>
      </w:pPr>
    </w:lvl>
    <w:lvl w:ilvl="3" w:tplc="0816000F" w:tentative="1">
      <w:start w:val="1"/>
      <w:numFmt w:val="decimal"/>
      <w:lvlText w:val="%4."/>
      <w:lvlJc w:val="left"/>
      <w:pPr>
        <w:ind w:left="2571" w:hanging="360"/>
      </w:pPr>
    </w:lvl>
    <w:lvl w:ilvl="4" w:tplc="08160019" w:tentative="1">
      <w:start w:val="1"/>
      <w:numFmt w:val="lowerLetter"/>
      <w:lvlText w:val="%5."/>
      <w:lvlJc w:val="left"/>
      <w:pPr>
        <w:ind w:left="3291" w:hanging="360"/>
      </w:pPr>
    </w:lvl>
    <w:lvl w:ilvl="5" w:tplc="0816001B" w:tentative="1">
      <w:start w:val="1"/>
      <w:numFmt w:val="lowerRoman"/>
      <w:lvlText w:val="%6."/>
      <w:lvlJc w:val="right"/>
      <w:pPr>
        <w:ind w:left="4011" w:hanging="180"/>
      </w:pPr>
    </w:lvl>
    <w:lvl w:ilvl="6" w:tplc="0816000F" w:tentative="1">
      <w:start w:val="1"/>
      <w:numFmt w:val="decimal"/>
      <w:lvlText w:val="%7."/>
      <w:lvlJc w:val="left"/>
      <w:pPr>
        <w:ind w:left="4731" w:hanging="360"/>
      </w:pPr>
    </w:lvl>
    <w:lvl w:ilvl="7" w:tplc="08160019" w:tentative="1">
      <w:start w:val="1"/>
      <w:numFmt w:val="lowerLetter"/>
      <w:lvlText w:val="%8."/>
      <w:lvlJc w:val="left"/>
      <w:pPr>
        <w:ind w:left="5451" w:hanging="360"/>
      </w:pPr>
    </w:lvl>
    <w:lvl w:ilvl="8" w:tplc="0816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2" w15:restartNumberingAfterBreak="0">
    <w:nsid w:val="11F21CEA"/>
    <w:multiLevelType w:val="hybridMultilevel"/>
    <w:tmpl w:val="7A70A16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250B1"/>
    <w:multiLevelType w:val="hybridMultilevel"/>
    <w:tmpl w:val="D4FA2A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948E6"/>
    <w:multiLevelType w:val="hybridMultilevel"/>
    <w:tmpl w:val="E9FAAF9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172A4"/>
    <w:multiLevelType w:val="hybridMultilevel"/>
    <w:tmpl w:val="21BA478E"/>
    <w:lvl w:ilvl="0" w:tplc="6966E67C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E11C0"/>
    <w:multiLevelType w:val="hybridMultilevel"/>
    <w:tmpl w:val="17A465F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1216C"/>
    <w:multiLevelType w:val="hybridMultilevel"/>
    <w:tmpl w:val="917830CE"/>
    <w:lvl w:ilvl="0" w:tplc="1BE215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2576355"/>
    <w:multiLevelType w:val="hybridMultilevel"/>
    <w:tmpl w:val="A8E6124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6078E"/>
    <w:multiLevelType w:val="hybridMultilevel"/>
    <w:tmpl w:val="78C23DC2"/>
    <w:lvl w:ilvl="0" w:tplc="D592E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6C0AC3"/>
    <w:multiLevelType w:val="hybridMultilevel"/>
    <w:tmpl w:val="0782877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D6E11"/>
    <w:multiLevelType w:val="hybridMultilevel"/>
    <w:tmpl w:val="AF8656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CE71E4"/>
    <w:multiLevelType w:val="multilevel"/>
    <w:tmpl w:val="BDF625E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Albertina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EUAlbertina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EUAlbertin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EUAlbertina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EUAlbertina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EUAlbertina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EUAlbertina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EUAlbertina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EUAlbertina" w:hint="default"/>
      </w:rPr>
    </w:lvl>
  </w:abstractNum>
  <w:abstractNum w:abstractNumId="13" w15:restartNumberingAfterBreak="0">
    <w:nsid w:val="47803892"/>
    <w:multiLevelType w:val="hybridMultilevel"/>
    <w:tmpl w:val="F4063D3C"/>
    <w:lvl w:ilvl="0" w:tplc="2BD281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811A1"/>
    <w:multiLevelType w:val="hybridMultilevel"/>
    <w:tmpl w:val="A1804B68"/>
    <w:lvl w:ilvl="0" w:tplc="4EB01FD6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213ADA"/>
    <w:multiLevelType w:val="hybridMultilevel"/>
    <w:tmpl w:val="0322A32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47E53"/>
    <w:multiLevelType w:val="hybridMultilevel"/>
    <w:tmpl w:val="EF12435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17A39"/>
    <w:multiLevelType w:val="hybridMultilevel"/>
    <w:tmpl w:val="FB82659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C54B5"/>
    <w:multiLevelType w:val="hybridMultilevel"/>
    <w:tmpl w:val="E4D0B4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C54EC"/>
    <w:multiLevelType w:val="hybridMultilevel"/>
    <w:tmpl w:val="7BBA33F6"/>
    <w:lvl w:ilvl="0" w:tplc="40EADC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AE0DA6"/>
    <w:multiLevelType w:val="hybridMultilevel"/>
    <w:tmpl w:val="B22823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25B1B"/>
    <w:multiLevelType w:val="hybridMultilevel"/>
    <w:tmpl w:val="1C261C84"/>
    <w:lvl w:ilvl="0" w:tplc="477E15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C17C18"/>
    <w:multiLevelType w:val="hybridMultilevel"/>
    <w:tmpl w:val="848EDA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038258">
    <w:abstractNumId w:val="16"/>
  </w:num>
  <w:num w:numId="2" w16cid:durableId="748700151">
    <w:abstractNumId w:val="21"/>
  </w:num>
  <w:num w:numId="3" w16cid:durableId="1247032956">
    <w:abstractNumId w:val="5"/>
  </w:num>
  <w:num w:numId="4" w16cid:durableId="406608015">
    <w:abstractNumId w:val="12"/>
  </w:num>
  <w:num w:numId="5" w16cid:durableId="50732175">
    <w:abstractNumId w:val="1"/>
  </w:num>
  <w:num w:numId="6" w16cid:durableId="1442796921">
    <w:abstractNumId w:val="3"/>
  </w:num>
  <w:num w:numId="7" w16cid:durableId="1439913323">
    <w:abstractNumId w:val="20"/>
  </w:num>
  <w:num w:numId="8" w16cid:durableId="2077240965">
    <w:abstractNumId w:val="13"/>
  </w:num>
  <w:num w:numId="9" w16cid:durableId="1101031794">
    <w:abstractNumId w:val="18"/>
  </w:num>
  <w:num w:numId="10" w16cid:durableId="2098213845">
    <w:abstractNumId w:val="15"/>
  </w:num>
  <w:num w:numId="11" w16cid:durableId="1941839723">
    <w:abstractNumId w:val="8"/>
  </w:num>
  <w:num w:numId="12" w16cid:durableId="1733967564">
    <w:abstractNumId w:val="6"/>
  </w:num>
  <w:num w:numId="13" w16cid:durableId="76680440">
    <w:abstractNumId w:val="10"/>
  </w:num>
  <w:num w:numId="14" w16cid:durableId="1701198699">
    <w:abstractNumId w:val="22"/>
  </w:num>
  <w:num w:numId="15" w16cid:durableId="1569731455">
    <w:abstractNumId w:val="2"/>
  </w:num>
  <w:num w:numId="16" w16cid:durableId="1583444741">
    <w:abstractNumId w:val="4"/>
  </w:num>
  <w:num w:numId="17" w16cid:durableId="350183518">
    <w:abstractNumId w:val="17"/>
  </w:num>
  <w:num w:numId="18" w16cid:durableId="1797916296">
    <w:abstractNumId w:val="0"/>
  </w:num>
  <w:num w:numId="19" w16cid:durableId="452865792">
    <w:abstractNumId w:val="11"/>
  </w:num>
  <w:num w:numId="20" w16cid:durableId="158469270">
    <w:abstractNumId w:val="14"/>
  </w:num>
  <w:num w:numId="21" w16cid:durableId="747457273">
    <w:abstractNumId w:val="7"/>
  </w:num>
  <w:num w:numId="22" w16cid:durableId="738400747">
    <w:abstractNumId w:val="9"/>
  </w:num>
  <w:num w:numId="23" w16cid:durableId="1254322248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  <o:colormru v:ext="edit" colors="#2960a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E4D"/>
    <w:rsid w:val="00002E63"/>
    <w:rsid w:val="00004149"/>
    <w:rsid w:val="000148AF"/>
    <w:rsid w:val="000175C9"/>
    <w:rsid w:val="000266CE"/>
    <w:rsid w:val="000402FB"/>
    <w:rsid w:val="00040E58"/>
    <w:rsid w:val="00044C7E"/>
    <w:rsid w:val="00063E0B"/>
    <w:rsid w:val="000644F9"/>
    <w:rsid w:val="00066ECD"/>
    <w:rsid w:val="00067EFD"/>
    <w:rsid w:val="00081A3F"/>
    <w:rsid w:val="00087676"/>
    <w:rsid w:val="00087DD2"/>
    <w:rsid w:val="00094512"/>
    <w:rsid w:val="00094B59"/>
    <w:rsid w:val="000B0816"/>
    <w:rsid w:val="000C275F"/>
    <w:rsid w:val="000C3EFE"/>
    <w:rsid w:val="000C665A"/>
    <w:rsid w:val="000E327B"/>
    <w:rsid w:val="000F1E0E"/>
    <w:rsid w:val="000F5C3F"/>
    <w:rsid w:val="000F71CF"/>
    <w:rsid w:val="001106ED"/>
    <w:rsid w:val="0011227A"/>
    <w:rsid w:val="001160C3"/>
    <w:rsid w:val="001235F9"/>
    <w:rsid w:val="00125AAB"/>
    <w:rsid w:val="00130CAE"/>
    <w:rsid w:val="00143078"/>
    <w:rsid w:val="00144A8E"/>
    <w:rsid w:val="00150C49"/>
    <w:rsid w:val="001520A7"/>
    <w:rsid w:val="001600DF"/>
    <w:rsid w:val="0016742D"/>
    <w:rsid w:val="001717E0"/>
    <w:rsid w:val="00172185"/>
    <w:rsid w:val="00176F84"/>
    <w:rsid w:val="00181CD0"/>
    <w:rsid w:val="00182C02"/>
    <w:rsid w:val="00193E2D"/>
    <w:rsid w:val="00193F43"/>
    <w:rsid w:val="001A005B"/>
    <w:rsid w:val="001C4FCA"/>
    <w:rsid w:val="001C6713"/>
    <w:rsid w:val="001D1ADE"/>
    <w:rsid w:val="001D5CAA"/>
    <w:rsid w:val="001E1DBE"/>
    <w:rsid w:val="001F02AB"/>
    <w:rsid w:val="001F0B33"/>
    <w:rsid w:val="001F3245"/>
    <w:rsid w:val="00211E03"/>
    <w:rsid w:val="0021324F"/>
    <w:rsid w:val="002156F6"/>
    <w:rsid w:val="002236F8"/>
    <w:rsid w:val="0023267B"/>
    <w:rsid w:val="00233124"/>
    <w:rsid w:val="00236E4D"/>
    <w:rsid w:val="002632A2"/>
    <w:rsid w:val="00267834"/>
    <w:rsid w:val="002837CB"/>
    <w:rsid w:val="002A626F"/>
    <w:rsid w:val="002B4AAD"/>
    <w:rsid w:val="002B4FE5"/>
    <w:rsid w:val="002C495F"/>
    <w:rsid w:val="002D1E39"/>
    <w:rsid w:val="002D6119"/>
    <w:rsid w:val="002E09ED"/>
    <w:rsid w:val="002F4DB0"/>
    <w:rsid w:val="00327871"/>
    <w:rsid w:val="00331AFF"/>
    <w:rsid w:val="00340EC0"/>
    <w:rsid w:val="00346981"/>
    <w:rsid w:val="0035165A"/>
    <w:rsid w:val="003556A8"/>
    <w:rsid w:val="00374C9C"/>
    <w:rsid w:val="00375B6C"/>
    <w:rsid w:val="00390A8D"/>
    <w:rsid w:val="00392F7F"/>
    <w:rsid w:val="00394A6B"/>
    <w:rsid w:val="00394CF7"/>
    <w:rsid w:val="003A0B53"/>
    <w:rsid w:val="003B36FF"/>
    <w:rsid w:val="003B4966"/>
    <w:rsid w:val="003D18A1"/>
    <w:rsid w:val="003D36EB"/>
    <w:rsid w:val="003E222D"/>
    <w:rsid w:val="003F0203"/>
    <w:rsid w:val="003F2EDF"/>
    <w:rsid w:val="003F7C69"/>
    <w:rsid w:val="004070C3"/>
    <w:rsid w:val="0040745F"/>
    <w:rsid w:val="00413639"/>
    <w:rsid w:val="004148DA"/>
    <w:rsid w:val="00430EC7"/>
    <w:rsid w:val="00444751"/>
    <w:rsid w:val="00451A64"/>
    <w:rsid w:val="004627E8"/>
    <w:rsid w:val="00463541"/>
    <w:rsid w:val="0047630A"/>
    <w:rsid w:val="00477617"/>
    <w:rsid w:val="00484C2A"/>
    <w:rsid w:val="00484E2A"/>
    <w:rsid w:val="004A002C"/>
    <w:rsid w:val="004B025F"/>
    <w:rsid w:val="004B4BCD"/>
    <w:rsid w:val="004E3B3D"/>
    <w:rsid w:val="004F029E"/>
    <w:rsid w:val="005050CF"/>
    <w:rsid w:val="00505BC7"/>
    <w:rsid w:val="0053563C"/>
    <w:rsid w:val="00546FF0"/>
    <w:rsid w:val="00554BCB"/>
    <w:rsid w:val="005555F9"/>
    <w:rsid w:val="00567623"/>
    <w:rsid w:val="0057264A"/>
    <w:rsid w:val="00572DC0"/>
    <w:rsid w:val="00574CEE"/>
    <w:rsid w:val="00592361"/>
    <w:rsid w:val="00592963"/>
    <w:rsid w:val="005A25D5"/>
    <w:rsid w:val="005B3418"/>
    <w:rsid w:val="005D0E1B"/>
    <w:rsid w:val="005D5EA4"/>
    <w:rsid w:val="005F212F"/>
    <w:rsid w:val="00601EB1"/>
    <w:rsid w:val="0061215B"/>
    <w:rsid w:val="0061705D"/>
    <w:rsid w:val="00625775"/>
    <w:rsid w:val="00661CF1"/>
    <w:rsid w:val="00670332"/>
    <w:rsid w:val="0067542E"/>
    <w:rsid w:val="00684142"/>
    <w:rsid w:val="006A4BA5"/>
    <w:rsid w:val="006C2474"/>
    <w:rsid w:val="006E2225"/>
    <w:rsid w:val="006F6C7C"/>
    <w:rsid w:val="007057C8"/>
    <w:rsid w:val="0071060F"/>
    <w:rsid w:val="00713DA3"/>
    <w:rsid w:val="0072076A"/>
    <w:rsid w:val="00732BE4"/>
    <w:rsid w:val="00743683"/>
    <w:rsid w:val="00752104"/>
    <w:rsid w:val="007724F4"/>
    <w:rsid w:val="0078604E"/>
    <w:rsid w:val="007A50F2"/>
    <w:rsid w:val="007B3A45"/>
    <w:rsid w:val="007C1054"/>
    <w:rsid w:val="007C1D26"/>
    <w:rsid w:val="007D7A7E"/>
    <w:rsid w:val="007F32D2"/>
    <w:rsid w:val="007F40BC"/>
    <w:rsid w:val="00802124"/>
    <w:rsid w:val="008061AF"/>
    <w:rsid w:val="00806CB2"/>
    <w:rsid w:val="00815843"/>
    <w:rsid w:val="00821C99"/>
    <w:rsid w:val="00825ABD"/>
    <w:rsid w:val="00832CB5"/>
    <w:rsid w:val="00833767"/>
    <w:rsid w:val="00845E29"/>
    <w:rsid w:val="008512E3"/>
    <w:rsid w:val="008555C1"/>
    <w:rsid w:val="00864CC7"/>
    <w:rsid w:val="008660D5"/>
    <w:rsid w:val="00880A24"/>
    <w:rsid w:val="00881783"/>
    <w:rsid w:val="00887A77"/>
    <w:rsid w:val="00893090"/>
    <w:rsid w:val="0089642B"/>
    <w:rsid w:val="008A2519"/>
    <w:rsid w:val="008A3C4B"/>
    <w:rsid w:val="008B667D"/>
    <w:rsid w:val="008C387B"/>
    <w:rsid w:val="008D187E"/>
    <w:rsid w:val="008D3CBE"/>
    <w:rsid w:val="008E6511"/>
    <w:rsid w:val="008F1DBC"/>
    <w:rsid w:val="008F6E30"/>
    <w:rsid w:val="008F73C5"/>
    <w:rsid w:val="009052B8"/>
    <w:rsid w:val="009172D3"/>
    <w:rsid w:val="0092049E"/>
    <w:rsid w:val="00930366"/>
    <w:rsid w:val="009303C9"/>
    <w:rsid w:val="0093365D"/>
    <w:rsid w:val="009522E8"/>
    <w:rsid w:val="00971728"/>
    <w:rsid w:val="0097678F"/>
    <w:rsid w:val="009879F9"/>
    <w:rsid w:val="009B2825"/>
    <w:rsid w:val="009B6539"/>
    <w:rsid w:val="009B6E62"/>
    <w:rsid w:val="009D437F"/>
    <w:rsid w:val="009E0D5D"/>
    <w:rsid w:val="009F05F7"/>
    <w:rsid w:val="009F1924"/>
    <w:rsid w:val="00A07051"/>
    <w:rsid w:val="00A120FF"/>
    <w:rsid w:val="00A1734E"/>
    <w:rsid w:val="00A211D4"/>
    <w:rsid w:val="00A2457C"/>
    <w:rsid w:val="00A3428C"/>
    <w:rsid w:val="00A4199D"/>
    <w:rsid w:val="00A609EF"/>
    <w:rsid w:val="00A80EA7"/>
    <w:rsid w:val="00A867CE"/>
    <w:rsid w:val="00A87273"/>
    <w:rsid w:val="00A90BC9"/>
    <w:rsid w:val="00A933BC"/>
    <w:rsid w:val="00AA3274"/>
    <w:rsid w:val="00AC5C8C"/>
    <w:rsid w:val="00AD1882"/>
    <w:rsid w:val="00AD6977"/>
    <w:rsid w:val="00AE278E"/>
    <w:rsid w:val="00AE5851"/>
    <w:rsid w:val="00AF0583"/>
    <w:rsid w:val="00AF451B"/>
    <w:rsid w:val="00B13F7F"/>
    <w:rsid w:val="00B16C58"/>
    <w:rsid w:val="00B22985"/>
    <w:rsid w:val="00B26A38"/>
    <w:rsid w:val="00B30267"/>
    <w:rsid w:val="00B329D3"/>
    <w:rsid w:val="00B45518"/>
    <w:rsid w:val="00B62831"/>
    <w:rsid w:val="00B639AC"/>
    <w:rsid w:val="00B63DFB"/>
    <w:rsid w:val="00B761D9"/>
    <w:rsid w:val="00B83201"/>
    <w:rsid w:val="00B87816"/>
    <w:rsid w:val="00B943D4"/>
    <w:rsid w:val="00BA0CBA"/>
    <w:rsid w:val="00BD7B9B"/>
    <w:rsid w:val="00BE12E3"/>
    <w:rsid w:val="00BE4590"/>
    <w:rsid w:val="00BF55D8"/>
    <w:rsid w:val="00BF6E5D"/>
    <w:rsid w:val="00C02186"/>
    <w:rsid w:val="00C11C49"/>
    <w:rsid w:val="00C144B8"/>
    <w:rsid w:val="00C505DF"/>
    <w:rsid w:val="00C533FD"/>
    <w:rsid w:val="00C6044D"/>
    <w:rsid w:val="00C70AB1"/>
    <w:rsid w:val="00C94B0F"/>
    <w:rsid w:val="00C960C8"/>
    <w:rsid w:val="00CA7E5D"/>
    <w:rsid w:val="00CC318B"/>
    <w:rsid w:val="00CC6D54"/>
    <w:rsid w:val="00CE352C"/>
    <w:rsid w:val="00CF30D3"/>
    <w:rsid w:val="00CF5022"/>
    <w:rsid w:val="00D03734"/>
    <w:rsid w:val="00D12126"/>
    <w:rsid w:val="00D12C81"/>
    <w:rsid w:val="00D12D7C"/>
    <w:rsid w:val="00D20D01"/>
    <w:rsid w:val="00D22C92"/>
    <w:rsid w:val="00D40687"/>
    <w:rsid w:val="00D44770"/>
    <w:rsid w:val="00D62AEE"/>
    <w:rsid w:val="00D7500C"/>
    <w:rsid w:val="00D92FCC"/>
    <w:rsid w:val="00DC3276"/>
    <w:rsid w:val="00DD49F2"/>
    <w:rsid w:val="00DD50B8"/>
    <w:rsid w:val="00DE155D"/>
    <w:rsid w:val="00DE5C65"/>
    <w:rsid w:val="00DF1EAB"/>
    <w:rsid w:val="00E04045"/>
    <w:rsid w:val="00E045CE"/>
    <w:rsid w:val="00E07C0C"/>
    <w:rsid w:val="00E22102"/>
    <w:rsid w:val="00E344C9"/>
    <w:rsid w:val="00E55465"/>
    <w:rsid w:val="00E704FC"/>
    <w:rsid w:val="00E7568B"/>
    <w:rsid w:val="00E77671"/>
    <w:rsid w:val="00E85549"/>
    <w:rsid w:val="00E92261"/>
    <w:rsid w:val="00E96D9D"/>
    <w:rsid w:val="00EB51D3"/>
    <w:rsid w:val="00EB674E"/>
    <w:rsid w:val="00EC18C1"/>
    <w:rsid w:val="00EC19F3"/>
    <w:rsid w:val="00ED685A"/>
    <w:rsid w:val="00EE089F"/>
    <w:rsid w:val="00EE431D"/>
    <w:rsid w:val="00EE4D9F"/>
    <w:rsid w:val="00EF03D8"/>
    <w:rsid w:val="00F00694"/>
    <w:rsid w:val="00F201DB"/>
    <w:rsid w:val="00F2262A"/>
    <w:rsid w:val="00F2551D"/>
    <w:rsid w:val="00F61374"/>
    <w:rsid w:val="00F6180E"/>
    <w:rsid w:val="00F63FB5"/>
    <w:rsid w:val="00F76E5B"/>
    <w:rsid w:val="00F83C3B"/>
    <w:rsid w:val="00FA307A"/>
    <w:rsid w:val="00FA68E0"/>
    <w:rsid w:val="00FA7A2F"/>
    <w:rsid w:val="00FB6971"/>
    <w:rsid w:val="00FC3447"/>
    <w:rsid w:val="00FC601E"/>
    <w:rsid w:val="00FC7B87"/>
    <w:rsid w:val="00FD7CF5"/>
    <w:rsid w:val="00FE4B29"/>
    <w:rsid w:val="00FF3059"/>
    <w:rsid w:val="00FF506F"/>
    <w:rsid w:val="00FF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o:colormru v:ext="edit" colors="#2960a3"/>
    </o:shapedefaults>
    <o:shapelayout v:ext="edit">
      <o:idmap v:ext="edit" data="2"/>
    </o:shapelayout>
  </w:shapeDefaults>
  <w:decimalSymbol w:val=","/>
  <w:listSeparator w:val=";"/>
  <w14:docId w14:val="1AEE2297"/>
  <w14:defaultImageDpi w14:val="300"/>
  <w15:docId w15:val="{7D4033E0-814A-45FF-8547-4735ECB7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P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ter"/>
    <w:uiPriority w:val="9"/>
    <w:qFormat/>
    <w:rsid w:val="0083376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link w:val="Ttulo2Carter"/>
    <w:uiPriority w:val="9"/>
    <w:qFormat/>
    <w:rsid w:val="00BF55D8"/>
    <w:pPr>
      <w:outlineLvl w:val="1"/>
    </w:pPr>
    <w:rPr>
      <w:rFonts w:eastAsia="Times New Roman"/>
      <w:sz w:val="34"/>
      <w:szCs w:val="3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A80EA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A80EA7"/>
    <w:pPr>
      <w:tabs>
        <w:tab w:val="center" w:pos="4252"/>
        <w:tab w:val="right" w:pos="8504"/>
      </w:tabs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BF55D8"/>
    <w:rPr>
      <w:rFonts w:eastAsia="Times New Roman"/>
      <w:sz w:val="34"/>
      <w:szCs w:val="34"/>
    </w:rPr>
  </w:style>
  <w:style w:type="paragraph" w:styleId="NormalWeb">
    <w:name w:val="Normal (Web)"/>
    <w:basedOn w:val="Normal"/>
    <w:uiPriority w:val="99"/>
    <w:unhideWhenUsed/>
    <w:rsid w:val="00BF55D8"/>
    <w:pPr>
      <w:spacing w:after="395" w:line="395" w:lineRule="atLeast"/>
      <w:jc w:val="both"/>
    </w:pPr>
    <w:rPr>
      <w:rFonts w:eastAsia="Times New Roman"/>
      <w:sz w:val="31"/>
      <w:szCs w:val="31"/>
      <w:lang w:eastAsia="pt-PT"/>
    </w:rPr>
  </w:style>
  <w:style w:type="character" w:styleId="Forte">
    <w:name w:val="Strong"/>
    <w:basedOn w:val="Tipodeletrapredefinidodopargrafo"/>
    <w:uiPriority w:val="22"/>
    <w:qFormat/>
    <w:rsid w:val="00BF55D8"/>
    <w:rPr>
      <w:b/>
      <w:bCs/>
    </w:rPr>
  </w:style>
  <w:style w:type="paragraph" w:styleId="Ttulo">
    <w:name w:val="Title"/>
    <w:basedOn w:val="Normal"/>
    <w:next w:val="Normal"/>
    <w:link w:val="TtuloCarter"/>
    <w:uiPriority w:val="10"/>
    <w:qFormat/>
    <w:rsid w:val="00880A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80A24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Subttulo">
    <w:name w:val="Subtitle"/>
    <w:basedOn w:val="Normal"/>
    <w:next w:val="Normal"/>
    <w:link w:val="SubttuloCarter"/>
    <w:qFormat/>
    <w:rsid w:val="00880A24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arter">
    <w:name w:val="Subtítulo Caráter"/>
    <w:basedOn w:val="Tipodeletrapredefinidodopargrafo"/>
    <w:link w:val="Subttulo"/>
    <w:rsid w:val="00880A24"/>
    <w:rPr>
      <w:rFonts w:ascii="Cambria" w:eastAsia="Times New Roman" w:hAnsi="Cambria" w:cs="Times New Roman"/>
      <w:sz w:val="24"/>
      <w:szCs w:val="24"/>
      <w:lang w:eastAsia="zh-CN"/>
    </w:rPr>
  </w:style>
  <w:style w:type="character" w:styleId="RefernciaDiscreta">
    <w:name w:val="Subtle Reference"/>
    <w:basedOn w:val="Tipodeletrapredefinidodopargrafo"/>
    <w:uiPriority w:val="31"/>
    <w:qFormat/>
    <w:rsid w:val="00880A24"/>
    <w:rPr>
      <w:smallCaps/>
      <w:color w:val="C0504D"/>
      <w:u w:val="single"/>
    </w:rPr>
  </w:style>
  <w:style w:type="paragraph" w:styleId="Citao">
    <w:name w:val="Quote"/>
    <w:basedOn w:val="Normal"/>
    <w:next w:val="Normal"/>
    <w:link w:val="CitaoCarter"/>
    <w:uiPriority w:val="29"/>
    <w:qFormat/>
    <w:rsid w:val="00880A24"/>
    <w:rPr>
      <w:i/>
      <w:iCs/>
      <w:color w:val="000000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80A24"/>
    <w:rPr>
      <w:i/>
      <w:iCs/>
      <w:color w:val="000000"/>
      <w:sz w:val="24"/>
      <w:szCs w:val="24"/>
      <w:lang w:eastAsia="zh-CN"/>
    </w:rPr>
  </w:style>
  <w:style w:type="table" w:styleId="TabelacomGrelha">
    <w:name w:val="Table Grid"/>
    <w:basedOn w:val="Tabelanormal"/>
    <w:rsid w:val="00880A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arter"/>
    <w:rsid w:val="00D0373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D03734"/>
    <w:rPr>
      <w:rFonts w:ascii="Tahoma" w:hAnsi="Tahoma" w:cs="Tahoma"/>
      <w:sz w:val="16"/>
      <w:szCs w:val="16"/>
      <w:lang w:eastAsia="zh-CN"/>
    </w:rPr>
  </w:style>
  <w:style w:type="character" w:styleId="Nmerodepgina">
    <w:name w:val="page number"/>
    <w:basedOn w:val="Tipodeletrapredefinidodopargrafo"/>
    <w:rsid w:val="00143078"/>
  </w:style>
  <w:style w:type="paragraph" w:styleId="PargrafodaLista">
    <w:name w:val="List Paragraph"/>
    <w:aliases w:val="Bullets,Paragraphe  revu,References,Akapit z listą BS,Bullet1,Citation List,Ha,List Paragraph (numbered (a)),List Paragraph1,List_Paragraph,Liste 1,Main numbered paragraph,Multilevel para_II,NUMBERED PARAGRAPH,Numbered List Paragraph"/>
    <w:basedOn w:val="Normal"/>
    <w:link w:val="PargrafodaListaCarter"/>
    <w:uiPriority w:val="34"/>
    <w:qFormat/>
    <w:rsid w:val="00684142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arter"/>
    <w:rsid w:val="00F2551D"/>
    <w:pPr>
      <w:tabs>
        <w:tab w:val="left" w:pos="5265"/>
      </w:tabs>
      <w:jc w:val="both"/>
    </w:pPr>
    <w:rPr>
      <w:rFonts w:eastAsia="Times New Roman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F2551D"/>
    <w:rPr>
      <w:rFonts w:eastAsia="Times New Roman"/>
      <w:sz w:val="24"/>
      <w:szCs w:val="24"/>
      <w:lang w:eastAsia="pt-PT"/>
    </w:rPr>
  </w:style>
  <w:style w:type="character" w:customStyle="1" w:styleId="textexposedshow">
    <w:name w:val="text_exposed_show"/>
    <w:basedOn w:val="Tipodeletrapredefinidodopargrafo"/>
    <w:rsid w:val="00D20D01"/>
  </w:style>
  <w:style w:type="character" w:customStyle="1" w:styleId="PargrafodaListaCarter">
    <w:name w:val="Parágrafo da Lista Caráter"/>
    <w:aliases w:val="Bullets Caráter,Paragraphe  revu Caráter,References Caráter,Akapit z listą BS Caráter,Bullet1 Caráter,Citation List Caráter,Ha Caráter,List Paragraph (numbered (a)) Caráter,List Paragraph1 Caráter,List_Paragraph Caráter"/>
    <w:link w:val="PargrafodaLista"/>
    <w:uiPriority w:val="34"/>
    <w:qFormat/>
    <w:rsid w:val="003D18A1"/>
    <w:rPr>
      <w:rFonts w:ascii="Calibri" w:eastAsiaTheme="minorHAnsi" w:hAnsi="Calibri"/>
      <w:sz w:val="22"/>
      <w:szCs w:val="22"/>
    </w:rPr>
  </w:style>
  <w:style w:type="character" w:styleId="nfase">
    <w:name w:val="Emphasis"/>
    <w:basedOn w:val="Tipodeletrapredefinidodopargrafo"/>
    <w:uiPriority w:val="20"/>
    <w:qFormat/>
    <w:rsid w:val="008512E3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53563C"/>
    <w:rPr>
      <w:color w:val="0000FF" w:themeColor="hyperlink"/>
      <w:u w:val="single"/>
    </w:rPr>
  </w:style>
  <w:style w:type="paragraph" w:customStyle="1" w:styleId="Default">
    <w:name w:val="Default"/>
    <w:rsid w:val="002D1E3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fr-FR"/>
    </w:rPr>
  </w:style>
  <w:style w:type="character" w:customStyle="1" w:styleId="normaltextrun">
    <w:name w:val="normaltextrun"/>
    <w:basedOn w:val="Tipodeletrapredefinidodopargrafo"/>
    <w:rsid w:val="002D1E39"/>
  </w:style>
  <w:style w:type="paragraph" w:customStyle="1" w:styleId="paragraph">
    <w:name w:val="paragraph"/>
    <w:basedOn w:val="Normal"/>
    <w:rsid w:val="002D1E39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RefernciaIntensa">
    <w:name w:val="Intense Reference"/>
    <w:basedOn w:val="Tipodeletrapredefinidodopargrafo"/>
    <w:uiPriority w:val="32"/>
    <w:qFormat/>
    <w:rsid w:val="0078604E"/>
    <w:rPr>
      <w:b/>
      <w:bCs/>
      <w:smallCaps/>
      <w:color w:val="4F81BD" w:themeColor="accent1"/>
      <w:spacing w:val="5"/>
    </w:rPr>
  </w:style>
  <w:style w:type="paragraph" w:styleId="Legenda">
    <w:name w:val="caption"/>
    <w:basedOn w:val="Normal"/>
    <w:next w:val="Normal"/>
    <w:uiPriority w:val="99"/>
    <w:unhideWhenUsed/>
    <w:qFormat/>
    <w:rsid w:val="00451A64"/>
    <w:pPr>
      <w:suppressAutoHyphens/>
      <w:spacing w:after="200"/>
      <w:jc w:val="both"/>
    </w:pPr>
    <w:rPr>
      <w:rFonts w:ascii="Arial Narrow" w:eastAsia="Times New Roman" w:hAnsi="Arial Narrow"/>
      <w:bCs/>
      <w:sz w:val="22"/>
      <w:szCs w:val="18"/>
      <w:lang w:val="en-US"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8337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33767"/>
    <w:rPr>
      <w:sz w:val="24"/>
      <w:szCs w:val="24"/>
      <w:lang w:eastAsia="zh-CN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833767"/>
    <w:rPr>
      <w:sz w:val="24"/>
      <w:szCs w:val="24"/>
      <w:lang w:eastAsia="zh-CN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833767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833767"/>
    <w:rPr>
      <w:rFonts w:ascii="Calibri" w:eastAsia="Calibri" w:hAnsi="Calibri"/>
    </w:rPr>
  </w:style>
  <w:style w:type="paragraph" w:customStyle="1" w:styleId="endereo">
    <w:name w:val="endereço"/>
    <w:basedOn w:val="Normal"/>
    <w:uiPriority w:val="99"/>
    <w:rsid w:val="0083376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eastAsiaTheme="minorEastAsia" w:hAnsi="TextaNarrowAlt-Light" w:cs="TextaNarrowAlt-Light"/>
      <w:color w:val="000000"/>
      <w:sz w:val="13"/>
      <w:szCs w:val="13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3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0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jose.varela\Documents\Press%20Release%20Gover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80CD9C46A0054CB32D10F17036AF11" ma:contentTypeVersion="1" ma:contentTypeDescription="Criar um novo documento." ma:contentTypeScope="" ma:versionID="855ae614a7b5ee0f8bfe55f4f10db26a">
  <xsd:schema xmlns:xsd="http://www.w3.org/2001/XMLSchema" xmlns:xs="http://www.w3.org/2001/XMLSchema" xmlns:p="http://schemas.microsoft.com/office/2006/metadata/properties" xmlns:ns3="1c046440-e3d9-41ed-a2e8-b34640ce3cdf" targetNamespace="http://schemas.microsoft.com/office/2006/metadata/properties" ma:root="true" ma:fieldsID="608df1340065b9ba5f2d17c53bb787dd" ns3:_="">
    <xsd:import namespace="1c046440-e3d9-41ed-a2e8-b34640ce3cd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46440-e3d9-41ed-a2e8-b34640ce3cd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EC1A1B-293C-43EA-9A7F-4097D5214F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12F362-A764-49B4-BA46-0C6FA8BF1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26FC9B-6BE8-471C-B7D3-908E5242F7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F9F7D9-5122-43A4-B462-6BDCE29EB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046440-e3d9-41ed-a2e8-b34640ce3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Governo</Template>
  <TotalTime>4</TotalTime>
  <Pages>7</Pages>
  <Words>720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GPM / GCI - Maria Jose Correia Varela</dc:creator>
  <cp:keywords/>
  <dc:description/>
  <cp:lastModifiedBy>MFIDS / Assessora - Maria Jose Varela</cp:lastModifiedBy>
  <cp:revision>3</cp:revision>
  <cp:lastPrinted>2025-03-04T13:28:00Z</cp:lastPrinted>
  <dcterms:created xsi:type="dcterms:W3CDTF">2025-03-04T13:38:00Z</dcterms:created>
  <dcterms:modified xsi:type="dcterms:W3CDTF">2025-03-12T11:49:00Z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0x0101006080CD9C46A0054CB32D10F17036AF11</vt:lpwstr>
  </property>
</Properties>
</file>