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6262A8" w14:textId="5C5EAE06" w:rsidR="0081429E" w:rsidRDefault="00C10545" w:rsidP="006D4F67">
      <w:pPr>
        <w:tabs>
          <w:tab w:val="left" w:pos="284"/>
        </w:tabs>
        <w:spacing w:line="276" w:lineRule="auto"/>
        <w:jc w:val="center"/>
        <w:rPr>
          <w:b/>
          <w:sz w:val="28"/>
        </w:rPr>
      </w:pPr>
      <w:r w:rsidRPr="00C10545">
        <w:rPr>
          <w:b/>
          <w:sz w:val="28"/>
        </w:rPr>
        <w:t xml:space="preserve">REQUERIMENTO </w:t>
      </w:r>
    </w:p>
    <w:p w14:paraId="2CEAC6AE" w14:textId="77777777" w:rsidR="006D4F67" w:rsidRDefault="006D4F67" w:rsidP="006D4F67">
      <w:pPr>
        <w:tabs>
          <w:tab w:val="left" w:pos="284"/>
        </w:tabs>
        <w:spacing w:line="276" w:lineRule="auto"/>
        <w:jc w:val="center"/>
        <w:rPr>
          <w:b/>
          <w:sz w:val="22"/>
        </w:rPr>
      </w:pPr>
      <w:r w:rsidRPr="006D4F67">
        <w:rPr>
          <w:b/>
          <w:sz w:val="22"/>
        </w:rPr>
        <w:t>INSTALAÇÃO E FUNCIONAMENTO DA CRECHE</w:t>
      </w:r>
    </w:p>
    <w:p w14:paraId="0D8BE572" w14:textId="77777777" w:rsidR="006D4F67" w:rsidRDefault="006D4F67" w:rsidP="00C10545">
      <w:pPr>
        <w:tabs>
          <w:tab w:val="left" w:pos="284"/>
        </w:tabs>
        <w:jc w:val="center"/>
        <w:rPr>
          <w:b/>
          <w:sz w:val="22"/>
        </w:rPr>
      </w:pPr>
    </w:p>
    <w:p w14:paraId="7115872F" w14:textId="4CC43E75" w:rsidR="00C10545" w:rsidRDefault="006D4F67" w:rsidP="00C10545">
      <w:pPr>
        <w:tabs>
          <w:tab w:val="left" w:pos="284"/>
        </w:tabs>
        <w:jc w:val="center"/>
        <w:rPr>
          <w:b/>
          <w:sz w:val="22"/>
        </w:rPr>
      </w:pPr>
      <w:r>
        <w:rPr>
          <w:b/>
          <w:sz w:val="20"/>
        </w:rPr>
        <w:t>Antes de preencher</w:t>
      </w:r>
      <w:r w:rsidRPr="006D4F67">
        <w:rPr>
          <w:b/>
          <w:sz w:val="22"/>
        </w:rPr>
        <w:t xml:space="preserve"> </w:t>
      </w:r>
      <w:r>
        <w:rPr>
          <w:b/>
          <w:sz w:val="22"/>
        </w:rPr>
        <w:t xml:space="preserve">leia com atenção as informações </w:t>
      </w:r>
    </w:p>
    <w:p w14:paraId="5C1068F2" w14:textId="20F68AC8" w:rsidR="004E0B5E" w:rsidRDefault="004E0B5E" w:rsidP="00C10545">
      <w:pPr>
        <w:tabs>
          <w:tab w:val="left" w:pos="284"/>
        </w:tabs>
        <w:jc w:val="center"/>
        <w:rPr>
          <w:b/>
          <w:sz w:val="22"/>
        </w:rPr>
      </w:pPr>
    </w:p>
    <w:tbl>
      <w:tblPr>
        <w:tblStyle w:val="Tabelacomgrelha"/>
        <w:tblW w:w="0" w:type="auto"/>
        <w:tblInd w:w="412" w:type="dxa"/>
        <w:tblLook w:val="04A0" w:firstRow="1" w:lastRow="0" w:firstColumn="1" w:lastColumn="0" w:noHBand="0" w:noVBand="1"/>
      </w:tblPr>
      <w:tblGrid>
        <w:gridCol w:w="597"/>
        <w:gridCol w:w="6795"/>
      </w:tblGrid>
      <w:tr w:rsidR="004E0B5E" w:rsidRPr="00571EC1" w14:paraId="49A2D054" w14:textId="77777777" w:rsidTr="009C312E">
        <w:trPr>
          <w:trHeight w:val="283"/>
        </w:trPr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FF00FF"/>
          </w:tcPr>
          <w:p w14:paraId="09BAE1DE" w14:textId="5412B86C" w:rsidR="004E0B5E" w:rsidRPr="00571EC1" w:rsidRDefault="004E0B5E" w:rsidP="00C10545">
            <w:pPr>
              <w:tabs>
                <w:tab w:val="left" w:pos="284"/>
              </w:tabs>
              <w:jc w:val="center"/>
              <w:rPr>
                <w:rFonts w:ascii="Arial Black" w:hAnsi="Arial Black"/>
                <w:b/>
                <w:sz w:val="20"/>
              </w:rPr>
            </w:pPr>
            <w:r w:rsidRPr="00571EC1">
              <w:rPr>
                <w:rFonts w:ascii="Arial Black" w:hAnsi="Arial Black"/>
                <w:b/>
                <w:sz w:val="20"/>
              </w:rPr>
              <w:t>1</w:t>
            </w:r>
          </w:p>
        </w:tc>
        <w:tc>
          <w:tcPr>
            <w:tcW w:w="6795" w:type="dxa"/>
            <w:tcBorders>
              <w:top w:val="nil"/>
              <w:left w:val="nil"/>
              <w:bottom w:val="nil"/>
              <w:right w:val="nil"/>
            </w:tcBorders>
          </w:tcPr>
          <w:p w14:paraId="6177BD37" w14:textId="1E789674" w:rsidR="004E0B5E" w:rsidRPr="00571EC1" w:rsidRDefault="004E0B5E" w:rsidP="00571EC1">
            <w:pPr>
              <w:tabs>
                <w:tab w:val="left" w:pos="284"/>
              </w:tabs>
              <w:rPr>
                <w:rFonts w:ascii="Arial Black" w:hAnsi="Arial Black"/>
                <w:b/>
                <w:sz w:val="20"/>
              </w:rPr>
            </w:pPr>
            <w:r w:rsidRPr="00571EC1">
              <w:rPr>
                <w:rFonts w:ascii="Arial Black" w:hAnsi="Arial Black"/>
                <w:b/>
                <w:sz w:val="20"/>
              </w:rPr>
              <w:t>ELEMENTOS RELATIVOS À ENTIDADE REQUERENTE</w:t>
            </w:r>
          </w:p>
        </w:tc>
      </w:tr>
    </w:tbl>
    <w:p w14:paraId="7C96F064" w14:textId="1EE5ED26" w:rsidR="00837F89" w:rsidRDefault="003664E0" w:rsidP="00C10545">
      <w:pPr>
        <w:tabs>
          <w:tab w:val="left" w:pos="284"/>
        </w:tabs>
        <w:jc w:val="center"/>
        <w:rPr>
          <w:rFonts w:ascii="Arial Black" w:hAnsi="Arial Black"/>
          <w:b/>
          <w:sz w:val="20"/>
        </w:rPr>
      </w:pPr>
      <w:r w:rsidRPr="0055735D">
        <w:rPr>
          <w:rFonts w:ascii="Arial Black" w:hAnsi="Arial Black"/>
          <w:b/>
          <w:noProof/>
          <w:sz w:val="22"/>
          <w:szCs w:val="22"/>
          <w:lang w:eastAsia="pt-P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B7D7E6" wp14:editId="4CB85B64">
                <wp:simplePos x="0" y="0"/>
                <wp:positionH relativeFrom="margin">
                  <wp:align>right</wp:align>
                </wp:positionH>
                <wp:positionV relativeFrom="paragraph">
                  <wp:posOffset>13970</wp:posOffset>
                </wp:positionV>
                <wp:extent cx="5772150" cy="2867025"/>
                <wp:effectExtent l="57150" t="19050" r="76200" b="104775"/>
                <wp:wrapNone/>
                <wp:docPr id="5" name="Retângulo arredondad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2150" cy="28670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528E75" w14:textId="77777777" w:rsidR="00A31E65" w:rsidRPr="0055735D" w:rsidRDefault="00A31E65" w:rsidP="00A31E65">
                            <w:pPr>
                              <w:rPr>
                                <w:rFonts w:ascii="Eras Medium ITC" w:hAnsi="Eras Medium ITC"/>
                                <w:sz w:val="22"/>
                              </w:rPr>
                            </w:pPr>
                            <w:r>
                              <w:rPr>
                                <w:rFonts w:ascii="Eras Medium ITC" w:hAnsi="Eras Medium ITC"/>
                                <w:sz w:val="22"/>
                              </w:rPr>
                              <w:t>Ilha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B7D7E6" id="Retângulo arredondado 5" o:spid="_x0000_s1026" style="position:absolute;left:0;text-align:left;margin-left:403.3pt;margin-top:1.1pt;width:454.5pt;height:225.7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" fillcolor="white [3212]" strokecolor="fuchsia">
                <v:shadow on="t" color="black" opacity="22937f" origin=",.5" offset="0,.63889mm"/>
                <v:textbox>
                  <w:txbxContent>
                    <w:p w14:paraId="09528E75" w14:textId="77777777" w:rsidR="00A31E65" w:rsidRPr="0055735D" w:rsidRDefault="00A31E65" w:rsidP="00A31E65">
                      <w:pPr>
                        <w:rPr>
                          <w:rFonts w:ascii="Eras Medium ITC" w:hAnsi="Eras Medium ITC"/>
                          <w:sz w:val="22"/>
                        </w:rPr>
                      </w:pPr>
                      <w:r>
                        <w:rPr>
                          <w:rFonts w:ascii="Eras Medium ITC" w:hAnsi="Eras Medium ITC"/>
                          <w:sz w:val="22"/>
                        </w:rPr>
                        <w:t>Ilha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2CDDD29" w14:textId="5A2345F8" w:rsidR="00837F89" w:rsidRPr="00837F89" w:rsidRDefault="00ED7923" w:rsidP="00837F89">
      <w:pPr>
        <w:rPr>
          <w:rFonts w:ascii="Arial Black" w:hAnsi="Arial Black"/>
          <w:sz w:val="20"/>
        </w:rPr>
      </w:pPr>
      <w:r>
        <w:rPr>
          <w:rFonts w:ascii="Arial Black" w:hAnsi="Arial Black"/>
          <w:b/>
          <w:noProof/>
          <w:sz w:val="20"/>
          <w:lang w:eastAsia="pt-P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E7FD13" wp14:editId="16400EF1">
                <wp:simplePos x="0" y="0"/>
                <wp:positionH relativeFrom="margin">
                  <wp:align>left</wp:align>
                </wp:positionH>
                <wp:positionV relativeFrom="paragraph">
                  <wp:posOffset>143510</wp:posOffset>
                </wp:positionV>
                <wp:extent cx="1104900" cy="409575"/>
                <wp:effectExtent l="0" t="0" r="0" b="9525"/>
                <wp:wrapNone/>
                <wp:docPr id="6" name="Caixa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3B70DC" w14:textId="77777777" w:rsidR="00A31E65" w:rsidRDefault="00571EC1" w:rsidP="003664E0">
                            <w:pPr>
                              <w:jc w:val="both"/>
                              <w:rPr>
                                <w:rFonts w:ascii="Eras Medium ITC" w:hAnsi="Eras Medium ITC" w:cs="Arial"/>
                                <w:sz w:val="22"/>
                              </w:rPr>
                            </w:pPr>
                            <w:r w:rsidRPr="0055735D">
                              <w:rPr>
                                <w:rFonts w:ascii="Eras Medium ITC" w:hAnsi="Eras Medium ITC" w:cs="Arial"/>
                                <w:sz w:val="22"/>
                              </w:rPr>
                              <w:t>Nome ou</w:t>
                            </w:r>
                          </w:p>
                          <w:p w14:paraId="5491E641" w14:textId="79413AD6" w:rsidR="00571EC1" w:rsidRPr="0055735D" w:rsidRDefault="00571EC1" w:rsidP="003664E0">
                            <w:pPr>
                              <w:jc w:val="both"/>
                              <w:rPr>
                                <w:rFonts w:ascii="Eras Medium ITC" w:hAnsi="Eras Medium ITC" w:cs="Arial"/>
                                <w:sz w:val="22"/>
                              </w:rPr>
                            </w:pPr>
                            <w:r w:rsidRPr="0055735D">
                              <w:rPr>
                                <w:rFonts w:ascii="Eras Medium ITC" w:hAnsi="Eras Medium ITC" w:cs="Arial"/>
                                <w:sz w:val="22"/>
                              </w:rPr>
                              <w:t>Denominação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7FD13" id="Caixa de texto 6" o:spid="_x0000_s1029" type="#_x0000_t202" style="position:absolute;margin-left:0;margin-top:11.3pt;width:87pt;height:32.2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" fillcolor="white [3201]" stroked="f" strokeweight=".5pt">
                <v:textbox>
                  <w:txbxContent>
                    <w:p w14:paraId="623B70DC" w14:textId="77777777" w:rsidR="00A31E65" w:rsidRDefault="00571EC1" w:rsidP="003664E0">
                      <w:pPr>
                        <w:jc w:val="both"/>
                        <w:rPr>
                          <w:rFonts w:ascii="Eras Medium ITC" w:hAnsi="Eras Medium ITC" w:cs="Arial"/>
                          <w:sz w:val="22"/>
                        </w:rPr>
                      </w:pPr>
                      <w:r w:rsidRPr="0055735D">
                        <w:rPr>
                          <w:rFonts w:ascii="Eras Medium ITC" w:hAnsi="Eras Medium ITC" w:cs="Arial"/>
                          <w:sz w:val="22"/>
                        </w:rPr>
                        <w:t>Nome ou</w:t>
                      </w:r>
                    </w:p>
                    <w:p w14:paraId="5491E641" w14:textId="79413AD6" w:rsidR="00571EC1" w:rsidRPr="0055735D" w:rsidRDefault="00571EC1" w:rsidP="003664E0">
                      <w:pPr>
                        <w:jc w:val="both"/>
                        <w:rPr>
                          <w:rFonts w:ascii="Eras Medium ITC" w:hAnsi="Eras Medium ITC" w:cs="Arial"/>
                          <w:sz w:val="22"/>
                        </w:rPr>
                      </w:pPr>
                      <w:r w:rsidRPr="0055735D">
                        <w:rPr>
                          <w:rFonts w:ascii="Eras Medium ITC" w:hAnsi="Eras Medium ITC" w:cs="Arial"/>
                          <w:sz w:val="22"/>
                        </w:rPr>
                        <w:t>Denominação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664E0">
        <w:rPr>
          <w:rFonts w:ascii="Arial Black" w:hAnsi="Arial Black"/>
          <w:b/>
          <w:noProof/>
          <w:sz w:val="20"/>
          <w:lang w:eastAsia="pt-P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431A1E8" wp14:editId="5A3A0ED5">
                <wp:simplePos x="0" y="0"/>
                <wp:positionH relativeFrom="column">
                  <wp:posOffset>1156970</wp:posOffset>
                </wp:positionH>
                <wp:positionV relativeFrom="paragraph">
                  <wp:posOffset>139700</wp:posOffset>
                </wp:positionV>
                <wp:extent cx="4362450" cy="428625"/>
                <wp:effectExtent l="0" t="0" r="0" b="9525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2450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8DAFB9" w14:textId="1FCF25C2" w:rsidR="00A31E65" w:rsidRDefault="00A31E65">
                            <w:r>
                              <w:t>__________________________________________________</w:t>
                            </w:r>
                            <w:r w:rsidR="004813CC">
                              <w:t>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31A1E8" id="_x0000_t202" coordsize="21600,21600" o:spt="202" path="m,l,21600r21600,l21600,xe">
                <v:stroke joinstyle="miter"/>
                <v:path gradientshapeok="t" o:connecttype="rect"/>
              </v:shapetype>
              <v:shape id="Caixa de texto 20" o:spid="_x0000_s1028" type="#_x0000_t202" style="position:absolute;margin-left:91.1pt;margin-top:11pt;width:343.5pt;height:33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" fillcolor="white [3201]" stroked="f" strokeweight=".5pt">
                <v:textbox>
                  <w:txbxContent>
                    <w:p w14:paraId="518DAFB9" w14:textId="1FCF25C2" w:rsidR="00A31E65" w:rsidRDefault="00A31E65">
                      <w:r>
                        <w:t>__________________________________________________</w:t>
                      </w:r>
                      <w:r w:rsidR="004813CC">
                        <w:t>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4CF7CBE8" w14:textId="77777777" w:rsidR="00837F89" w:rsidRPr="00837F89" w:rsidRDefault="00837F89" w:rsidP="00837F89">
      <w:pPr>
        <w:rPr>
          <w:rFonts w:ascii="Arial Black" w:hAnsi="Arial Black"/>
          <w:sz w:val="20"/>
        </w:rPr>
      </w:pPr>
    </w:p>
    <w:p w14:paraId="5FE64F73" w14:textId="77777777" w:rsidR="00837F89" w:rsidRPr="00837F89" w:rsidRDefault="00837F89" w:rsidP="00837F89">
      <w:pPr>
        <w:rPr>
          <w:rFonts w:ascii="Arial Black" w:hAnsi="Arial Black"/>
          <w:sz w:val="20"/>
        </w:rPr>
      </w:pPr>
    </w:p>
    <w:p w14:paraId="3664ACE0" w14:textId="0D2BB6C9" w:rsidR="00837F89" w:rsidRPr="00837F89" w:rsidRDefault="00ED7923" w:rsidP="00837F89">
      <w:pPr>
        <w:rPr>
          <w:rFonts w:ascii="Arial Black" w:hAnsi="Arial Black"/>
          <w:sz w:val="20"/>
        </w:rPr>
      </w:pPr>
      <w:r>
        <w:rPr>
          <w:rFonts w:ascii="Arial Black" w:hAnsi="Arial Black"/>
          <w:b/>
          <w:noProof/>
          <w:sz w:val="20"/>
          <w:lang w:eastAsia="pt-P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07571D" wp14:editId="5DA90676">
                <wp:simplePos x="0" y="0"/>
                <wp:positionH relativeFrom="margin">
                  <wp:align>left</wp:align>
                </wp:positionH>
                <wp:positionV relativeFrom="paragraph">
                  <wp:posOffset>164465</wp:posOffset>
                </wp:positionV>
                <wp:extent cx="5504718" cy="285750"/>
                <wp:effectExtent l="0" t="0" r="1270" b="0"/>
                <wp:wrapNone/>
                <wp:docPr id="8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4718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D00CA8" w14:textId="3869CD56" w:rsidR="00571EC1" w:rsidRPr="0055735D" w:rsidRDefault="00571EC1">
                            <w:pPr>
                              <w:rPr>
                                <w:rFonts w:ascii="Eras Medium ITC" w:hAnsi="Eras Medium ITC"/>
                                <w:sz w:val="22"/>
                              </w:rPr>
                            </w:pPr>
                            <w:r w:rsidRPr="0055735D">
                              <w:rPr>
                                <w:rFonts w:ascii="Eras Medium ITC" w:hAnsi="Eras Medium ITC"/>
                                <w:sz w:val="22"/>
                              </w:rPr>
                              <w:t xml:space="preserve">N.º </w:t>
                            </w:r>
                            <w:r w:rsidR="0044502F" w:rsidRPr="0055735D">
                              <w:rPr>
                                <w:rFonts w:ascii="Eras Medium ITC" w:hAnsi="Eras Medium ITC"/>
                                <w:sz w:val="22"/>
                              </w:rPr>
                              <w:t>Identificação</w:t>
                            </w:r>
                            <w:r w:rsidRPr="0055735D">
                              <w:rPr>
                                <w:rFonts w:ascii="Eras Medium ITC" w:hAnsi="Eras Medium ITC"/>
                                <w:sz w:val="22"/>
                              </w:rPr>
                              <w:t xml:space="preserve"> Fiscal</w:t>
                            </w:r>
                            <w:r w:rsidR="00DC60EA">
                              <w:rPr>
                                <w:rFonts w:ascii="Eras Medium ITC" w:hAnsi="Eras Medium ITC"/>
                                <w:sz w:val="22"/>
                              </w:rPr>
                              <w:t xml:space="preserve"> 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7571D" id="Caixa de texto 8" o:spid="_x0000_s1029" type="#_x0000_t202" style="position:absolute;margin-left:0;margin-top:12.95pt;width:433.45pt;height:22.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" fillcolor="white [3201]" stroked="f" strokeweight=".5pt">
                <v:textbox>
                  <w:txbxContent>
                    <w:p w14:paraId="30D00CA8" w14:textId="3869CD56" w:rsidR="00571EC1" w:rsidRPr="0055735D" w:rsidRDefault="00571EC1">
                      <w:pPr>
                        <w:rPr>
                          <w:rFonts w:ascii="Eras Medium ITC" w:hAnsi="Eras Medium ITC"/>
                          <w:sz w:val="22"/>
                        </w:rPr>
                      </w:pPr>
                      <w:r w:rsidRPr="0055735D">
                        <w:rPr>
                          <w:rFonts w:ascii="Eras Medium ITC" w:hAnsi="Eras Medium ITC"/>
                          <w:sz w:val="22"/>
                        </w:rPr>
                        <w:t xml:space="preserve">N.º </w:t>
                      </w:r>
                      <w:r w:rsidR="0044502F" w:rsidRPr="0055735D">
                        <w:rPr>
                          <w:rFonts w:ascii="Eras Medium ITC" w:hAnsi="Eras Medium ITC"/>
                          <w:sz w:val="22"/>
                        </w:rPr>
                        <w:t>Identificação</w:t>
                      </w:r>
                      <w:r w:rsidRPr="0055735D">
                        <w:rPr>
                          <w:rFonts w:ascii="Eras Medium ITC" w:hAnsi="Eras Medium ITC"/>
                          <w:sz w:val="22"/>
                        </w:rPr>
                        <w:t xml:space="preserve"> Fiscal</w:t>
                      </w:r>
                      <w:r w:rsidR="00DC60EA">
                        <w:rPr>
                          <w:rFonts w:ascii="Eras Medium ITC" w:hAnsi="Eras Medium ITC"/>
                          <w:sz w:val="22"/>
                        </w:rPr>
                        <w:t xml:space="preserve"> _______________________________________________________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D591EF" w14:textId="2F62B9A6" w:rsidR="00837F89" w:rsidRPr="00837F89" w:rsidRDefault="00837F89" w:rsidP="00837F89">
      <w:pPr>
        <w:rPr>
          <w:rFonts w:ascii="Arial Black" w:hAnsi="Arial Black"/>
          <w:sz w:val="20"/>
        </w:rPr>
      </w:pPr>
    </w:p>
    <w:p w14:paraId="2BE9532E" w14:textId="6D1F7E70" w:rsidR="00837F89" w:rsidRPr="00837F89" w:rsidRDefault="00837F89" w:rsidP="00837F89">
      <w:pPr>
        <w:rPr>
          <w:rFonts w:ascii="Arial Black" w:hAnsi="Arial Black"/>
          <w:sz w:val="20"/>
        </w:rPr>
      </w:pPr>
    </w:p>
    <w:p w14:paraId="04215BC4" w14:textId="5C0CF322" w:rsidR="00837F89" w:rsidRPr="00837F89" w:rsidRDefault="00DC60EA" w:rsidP="00837F89">
      <w:pPr>
        <w:rPr>
          <w:rFonts w:ascii="Arial Black" w:hAnsi="Arial Black"/>
          <w:sz w:val="20"/>
        </w:rPr>
      </w:pPr>
      <w:r>
        <w:rPr>
          <w:rFonts w:ascii="Arial Black" w:hAnsi="Arial Black"/>
          <w:b/>
          <w:noProof/>
          <w:sz w:val="20"/>
          <w:lang w:eastAsia="pt-P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822630" wp14:editId="31E049D7">
                <wp:simplePos x="0" y="0"/>
                <wp:positionH relativeFrom="margin">
                  <wp:posOffset>2273592</wp:posOffset>
                </wp:positionH>
                <wp:positionV relativeFrom="paragraph">
                  <wp:posOffset>72976</wp:posOffset>
                </wp:positionV>
                <wp:extent cx="3279531" cy="247650"/>
                <wp:effectExtent l="0" t="0" r="0" b="0"/>
                <wp:wrapNone/>
                <wp:docPr id="15" name="Caixa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9531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B95A54" w14:textId="047D8CC2" w:rsidR="00571EC1" w:rsidRPr="0055735D" w:rsidRDefault="0055735D" w:rsidP="00DC60EA">
                            <w:pPr>
                              <w:rPr>
                                <w:rFonts w:ascii="Eras Medium ITC" w:hAnsi="Eras Medium ITC"/>
                                <w:sz w:val="22"/>
                              </w:rPr>
                            </w:pPr>
                            <w:r>
                              <w:rPr>
                                <w:rFonts w:ascii="Eras Medium ITC" w:hAnsi="Eras Medium ITC"/>
                                <w:sz w:val="22"/>
                              </w:rPr>
                              <w:t>Concelho</w:t>
                            </w:r>
                            <w:r w:rsidR="00DC60EA">
                              <w:rPr>
                                <w:rFonts w:ascii="Eras Medium ITC" w:hAnsi="Eras Medium ITC"/>
                                <w:sz w:val="22"/>
                              </w:rPr>
                              <w:t xml:space="preserve"> 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22630" id="Caixa de texto 15" o:spid="_x0000_s1030" type="#_x0000_t202" style="position:absolute;margin-left:179pt;margin-top:5.75pt;width:258.25pt;height:19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" fillcolor="white [3201]" stroked="f" strokeweight=".5pt">
                <v:textbox>
                  <w:txbxContent>
                    <w:p w14:paraId="44B95A54" w14:textId="047D8CC2" w:rsidR="00571EC1" w:rsidRPr="0055735D" w:rsidRDefault="0055735D" w:rsidP="00DC60EA">
                      <w:pPr>
                        <w:rPr>
                          <w:rFonts w:ascii="Eras Medium ITC" w:hAnsi="Eras Medium ITC"/>
                          <w:sz w:val="22"/>
                        </w:rPr>
                      </w:pPr>
                      <w:r>
                        <w:rPr>
                          <w:rFonts w:ascii="Eras Medium ITC" w:hAnsi="Eras Medium ITC"/>
                          <w:sz w:val="22"/>
                        </w:rPr>
                        <w:t>Concelho</w:t>
                      </w:r>
                      <w:r w:rsidR="00DC60EA">
                        <w:rPr>
                          <w:rFonts w:ascii="Eras Medium ITC" w:hAnsi="Eras Medium ITC"/>
                          <w:sz w:val="22"/>
                        </w:rPr>
                        <w:t xml:space="preserve"> 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 Black" w:hAnsi="Arial Black"/>
          <w:b/>
          <w:noProof/>
          <w:sz w:val="20"/>
          <w:lang w:eastAsia="pt-P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9AC14D" wp14:editId="38AFC2A3">
                <wp:simplePos x="0" y="0"/>
                <wp:positionH relativeFrom="margin">
                  <wp:align>left</wp:align>
                </wp:positionH>
                <wp:positionV relativeFrom="paragraph">
                  <wp:posOffset>36195</wp:posOffset>
                </wp:positionV>
                <wp:extent cx="2277208" cy="247650"/>
                <wp:effectExtent l="0" t="0" r="8890" b="0"/>
                <wp:wrapNone/>
                <wp:docPr id="14" name="Caixa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7208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609DA4" w14:textId="49CAC52D" w:rsidR="0055735D" w:rsidRPr="0055735D" w:rsidRDefault="0055735D" w:rsidP="00E03898">
                            <w:pPr>
                              <w:rPr>
                                <w:rFonts w:ascii="Eras Medium ITC" w:hAnsi="Eras Medium ITC"/>
                                <w:sz w:val="22"/>
                              </w:rPr>
                            </w:pPr>
                            <w:r>
                              <w:rPr>
                                <w:rFonts w:ascii="Eras Medium ITC" w:hAnsi="Eras Medium ITC"/>
                                <w:sz w:val="22"/>
                              </w:rPr>
                              <w:t>Ilha</w:t>
                            </w:r>
                            <w:r w:rsidR="00DC60EA">
                              <w:rPr>
                                <w:rFonts w:ascii="Eras Medium ITC" w:hAnsi="Eras Medium ITC"/>
                                <w:sz w:val="22"/>
                              </w:rPr>
                              <w:t xml:space="preserve"> __________________________</w:t>
                            </w:r>
                          </w:p>
                          <w:p w14:paraId="2A3AFDF6" w14:textId="3E2D0D36" w:rsidR="00571EC1" w:rsidRPr="0055735D" w:rsidRDefault="00571EC1">
                            <w:pPr>
                              <w:rPr>
                                <w:rFonts w:ascii="Eras Medium ITC" w:hAnsi="Eras Medium ITC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AC14D" id="Caixa de texto 14" o:spid="_x0000_s1031" type="#_x0000_t202" style="position:absolute;margin-left:0;margin-top:2.85pt;width:179.3pt;height:19.5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" fillcolor="white [3201]" stroked="f" strokeweight=".5pt">
                <v:textbox>
                  <w:txbxContent>
                    <w:p w14:paraId="61609DA4" w14:textId="49CAC52D" w:rsidR="0055735D" w:rsidRPr="0055735D" w:rsidRDefault="0055735D" w:rsidP="00E03898">
                      <w:pPr>
                        <w:rPr>
                          <w:rFonts w:ascii="Eras Medium ITC" w:hAnsi="Eras Medium ITC"/>
                          <w:sz w:val="22"/>
                        </w:rPr>
                      </w:pPr>
                      <w:r>
                        <w:rPr>
                          <w:rFonts w:ascii="Eras Medium ITC" w:hAnsi="Eras Medium ITC"/>
                          <w:sz w:val="22"/>
                        </w:rPr>
                        <w:t>Ilha</w:t>
                      </w:r>
                      <w:r w:rsidR="00DC60EA">
                        <w:rPr>
                          <w:rFonts w:ascii="Eras Medium ITC" w:hAnsi="Eras Medium ITC"/>
                          <w:sz w:val="22"/>
                        </w:rPr>
                        <w:t xml:space="preserve"> __________________________</w:t>
                      </w:r>
                    </w:p>
                    <w:p w14:paraId="2A3AFDF6" w14:textId="3E2D0D36" w:rsidR="00571EC1" w:rsidRPr="0055735D" w:rsidRDefault="00571EC1">
                      <w:pPr>
                        <w:rPr>
                          <w:rFonts w:ascii="Eras Medium ITC" w:hAnsi="Eras Medium ITC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BF87C1" w14:textId="6E3D7A25" w:rsidR="00837F89" w:rsidRPr="00837F89" w:rsidRDefault="00837F89" w:rsidP="00837F89">
      <w:pPr>
        <w:rPr>
          <w:rFonts w:ascii="Arial Black" w:hAnsi="Arial Black"/>
          <w:sz w:val="20"/>
        </w:rPr>
      </w:pPr>
    </w:p>
    <w:p w14:paraId="0F111D09" w14:textId="2F696E78" w:rsidR="00837F89" w:rsidRPr="00837F89" w:rsidRDefault="00ED7923" w:rsidP="00837F89">
      <w:pPr>
        <w:rPr>
          <w:rFonts w:ascii="Arial Black" w:hAnsi="Arial Black"/>
          <w:sz w:val="20"/>
        </w:rPr>
      </w:pPr>
      <w:r>
        <w:rPr>
          <w:rFonts w:ascii="Arial Black" w:hAnsi="Arial Black"/>
          <w:b/>
          <w:noProof/>
          <w:sz w:val="20"/>
          <w:lang w:eastAsia="pt-P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B81E026" wp14:editId="21938A42">
                <wp:simplePos x="0" y="0"/>
                <wp:positionH relativeFrom="margin">
                  <wp:align>left</wp:align>
                </wp:positionH>
                <wp:positionV relativeFrom="paragraph">
                  <wp:posOffset>20955</wp:posOffset>
                </wp:positionV>
                <wp:extent cx="5539154" cy="342900"/>
                <wp:effectExtent l="0" t="0" r="4445" b="0"/>
                <wp:wrapNone/>
                <wp:docPr id="16" name="Caixa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9154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A478E0" w14:textId="0F6786EF" w:rsidR="00571EC1" w:rsidRPr="0055735D" w:rsidRDefault="0055735D" w:rsidP="00571EC1">
                            <w:pPr>
                              <w:rPr>
                                <w:rFonts w:ascii="Eras Medium ITC" w:hAnsi="Eras Medium ITC"/>
                                <w:sz w:val="22"/>
                              </w:rPr>
                            </w:pPr>
                            <w:r>
                              <w:rPr>
                                <w:rFonts w:ascii="Eras Medium ITC" w:hAnsi="Eras Medium ITC"/>
                                <w:sz w:val="22"/>
                              </w:rPr>
                              <w:t>Morada</w:t>
                            </w:r>
                            <w:r w:rsidR="00DC60EA">
                              <w:rPr>
                                <w:rFonts w:ascii="Eras Medium ITC" w:hAnsi="Eras Medium ITC"/>
                                <w:sz w:val="22"/>
                              </w:rPr>
                              <w:t xml:space="preserve"> 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1E026" id="Caixa de texto 16" o:spid="_x0000_s1032" type="#_x0000_t202" style="position:absolute;margin-left:0;margin-top:1.65pt;width:436.15pt;height:27pt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" fillcolor="white [3201]" stroked="f" strokeweight=".5pt">
                <v:textbox>
                  <w:txbxContent>
                    <w:p w14:paraId="39A478E0" w14:textId="0F6786EF" w:rsidR="00571EC1" w:rsidRPr="0055735D" w:rsidRDefault="0055735D" w:rsidP="00571EC1">
                      <w:pPr>
                        <w:rPr>
                          <w:rFonts w:ascii="Eras Medium ITC" w:hAnsi="Eras Medium ITC"/>
                          <w:sz w:val="22"/>
                        </w:rPr>
                      </w:pPr>
                      <w:r>
                        <w:rPr>
                          <w:rFonts w:ascii="Eras Medium ITC" w:hAnsi="Eras Medium ITC"/>
                          <w:sz w:val="22"/>
                        </w:rPr>
                        <w:t>Morada</w:t>
                      </w:r>
                      <w:r w:rsidR="00DC60EA">
                        <w:rPr>
                          <w:rFonts w:ascii="Eras Medium ITC" w:hAnsi="Eras Medium ITC"/>
                          <w:sz w:val="22"/>
                        </w:rPr>
                        <w:t xml:space="preserve"> ____________________________________________________________________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742016" w14:textId="3A51204F" w:rsidR="00837F89" w:rsidRPr="00837F89" w:rsidRDefault="00837F89" w:rsidP="00837F89">
      <w:pPr>
        <w:rPr>
          <w:rFonts w:ascii="Arial Black" w:hAnsi="Arial Black"/>
          <w:sz w:val="20"/>
        </w:rPr>
      </w:pPr>
    </w:p>
    <w:p w14:paraId="66E8EC83" w14:textId="75C78B8A" w:rsidR="00837F89" w:rsidRPr="00837F89" w:rsidRDefault="00DC60EA" w:rsidP="00837F89">
      <w:pPr>
        <w:rPr>
          <w:rFonts w:ascii="Arial Black" w:hAnsi="Arial Black"/>
          <w:sz w:val="20"/>
        </w:rPr>
      </w:pPr>
      <w:r>
        <w:rPr>
          <w:rFonts w:ascii="Arial Black" w:hAnsi="Arial Black"/>
          <w:b/>
          <w:noProof/>
          <w:sz w:val="20"/>
          <w:lang w:eastAsia="pt-P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20A610B" wp14:editId="041F7CA5">
                <wp:simplePos x="0" y="0"/>
                <wp:positionH relativeFrom="margin">
                  <wp:posOffset>2616493</wp:posOffset>
                </wp:positionH>
                <wp:positionV relativeFrom="paragraph">
                  <wp:posOffset>77665</wp:posOffset>
                </wp:positionV>
                <wp:extent cx="2884610" cy="257175"/>
                <wp:effectExtent l="0" t="0" r="0" b="9525"/>
                <wp:wrapNone/>
                <wp:docPr id="18" name="Caixa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461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89AD0F" w14:textId="46FD881A" w:rsidR="0055735D" w:rsidRPr="0055735D" w:rsidRDefault="0055735D">
                            <w:pPr>
                              <w:rPr>
                                <w:rFonts w:ascii="Eras Medium ITC" w:hAnsi="Eras Medium ITC"/>
                                <w:sz w:val="22"/>
                              </w:rPr>
                            </w:pPr>
                            <w:r w:rsidRPr="0055735D">
                              <w:rPr>
                                <w:rFonts w:ascii="Eras Medium ITC" w:hAnsi="Eras Medium ITC"/>
                                <w:sz w:val="22"/>
                              </w:rPr>
                              <w:t>Móvel</w:t>
                            </w:r>
                            <w:r w:rsidR="00DC60EA">
                              <w:rPr>
                                <w:rFonts w:ascii="Eras Medium ITC" w:hAnsi="Eras Medium ITC"/>
                                <w:sz w:val="22"/>
                              </w:rPr>
                              <w:t xml:space="preserve"> 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A610B" id="Caixa de texto 18" o:spid="_x0000_s1033" type="#_x0000_t202" style="position:absolute;margin-left:206pt;margin-top:6.1pt;width:227.15pt;height:20.2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" fillcolor="white [3201]" stroked="f" strokeweight=".5pt">
                <v:textbox>
                  <w:txbxContent>
                    <w:p w14:paraId="0C89AD0F" w14:textId="46FD881A" w:rsidR="0055735D" w:rsidRPr="0055735D" w:rsidRDefault="0055735D">
                      <w:pPr>
                        <w:rPr>
                          <w:rFonts w:ascii="Eras Medium ITC" w:hAnsi="Eras Medium ITC"/>
                          <w:sz w:val="22"/>
                        </w:rPr>
                      </w:pPr>
                      <w:r w:rsidRPr="0055735D">
                        <w:rPr>
                          <w:rFonts w:ascii="Eras Medium ITC" w:hAnsi="Eras Medium ITC"/>
                          <w:sz w:val="22"/>
                        </w:rPr>
                        <w:t>Móvel</w:t>
                      </w:r>
                      <w:r w:rsidR="00DC60EA">
                        <w:rPr>
                          <w:rFonts w:ascii="Eras Medium ITC" w:hAnsi="Eras Medium ITC"/>
                          <w:sz w:val="22"/>
                        </w:rPr>
                        <w:t xml:space="preserve"> 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 Black" w:hAnsi="Arial Black"/>
          <w:b/>
          <w:noProof/>
          <w:sz w:val="20"/>
          <w:lang w:eastAsia="pt-P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191A92F" wp14:editId="5EC8595C">
                <wp:simplePos x="0" y="0"/>
                <wp:positionH relativeFrom="margin">
                  <wp:align>left</wp:align>
                </wp:positionH>
                <wp:positionV relativeFrom="paragraph">
                  <wp:posOffset>15240</wp:posOffset>
                </wp:positionV>
                <wp:extent cx="2611316" cy="304800"/>
                <wp:effectExtent l="0" t="0" r="0" b="0"/>
                <wp:wrapNone/>
                <wp:docPr id="17" name="Caixa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1316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54014A" w14:textId="4718F843" w:rsidR="0055735D" w:rsidRPr="0055735D" w:rsidRDefault="0055735D" w:rsidP="0055735D">
                            <w:pPr>
                              <w:rPr>
                                <w:rFonts w:ascii="Eras Medium ITC" w:hAnsi="Eras Medium ITC"/>
                                <w:sz w:val="22"/>
                              </w:rPr>
                            </w:pPr>
                            <w:r w:rsidRPr="0055735D">
                              <w:rPr>
                                <w:rFonts w:ascii="Eras Medium ITC" w:hAnsi="Eras Medium ITC"/>
                                <w:sz w:val="22"/>
                              </w:rPr>
                              <w:t>Telefone</w:t>
                            </w:r>
                            <w:r w:rsidR="00DC60EA">
                              <w:rPr>
                                <w:rFonts w:ascii="Eras Medium ITC" w:hAnsi="Eras Medium ITC"/>
                                <w:sz w:val="22"/>
                              </w:rPr>
                              <w:t xml:space="preserve"> __________________________</w:t>
                            </w:r>
                          </w:p>
                          <w:p w14:paraId="347BD16E" w14:textId="77777777" w:rsidR="00571EC1" w:rsidRDefault="00571EC1" w:rsidP="00571E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1A92F" id="Caixa de texto 17" o:spid="_x0000_s1034" type="#_x0000_t202" style="position:absolute;margin-left:0;margin-top:1.2pt;width:205.6pt;height:24pt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" fillcolor="white [3201]" stroked="f" strokeweight=".5pt">
                <v:textbox>
                  <w:txbxContent>
                    <w:p w14:paraId="7854014A" w14:textId="4718F843" w:rsidR="0055735D" w:rsidRPr="0055735D" w:rsidRDefault="0055735D" w:rsidP="0055735D">
                      <w:pPr>
                        <w:rPr>
                          <w:rFonts w:ascii="Eras Medium ITC" w:hAnsi="Eras Medium ITC"/>
                          <w:sz w:val="22"/>
                        </w:rPr>
                      </w:pPr>
                      <w:r w:rsidRPr="0055735D">
                        <w:rPr>
                          <w:rFonts w:ascii="Eras Medium ITC" w:hAnsi="Eras Medium ITC"/>
                          <w:sz w:val="22"/>
                        </w:rPr>
                        <w:t>Telefone</w:t>
                      </w:r>
                      <w:r w:rsidR="00DC60EA">
                        <w:rPr>
                          <w:rFonts w:ascii="Eras Medium ITC" w:hAnsi="Eras Medium ITC"/>
                          <w:sz w:val="22"/>
                        </w:rPr>
                        <w:t xml:space="preserve"> __________________________</w:t>
                      </w:r>
                    </w:p>
                    <w:p w14:paraId="347BD16E" w14:textId="77777777" w:rsidR="00571EC1" w:rsidRDefault="00571EC1" w:rsidP="00571EC1"/>
                  </w:txbxContent>
                </v:textbox>
                <w10:wrap anchorx="margin"/>
              </v:shape>
            </w:pict>
          </mc:Fallback>
        </mc:AlternateContent>
      </w:r>
    </w:p>
    <w:p w14:paraId="244E2ED3" w14:textId="21B4F1F8" w:rsidR="00837F89" w:rsidRPr="00837F89" w:rsidRDefault="00837F89" w:rsidP="00837F89">
      <w:pPr>
        <w:rPr>
          <w:rFonts w:ascii="Arial Black" w:hAnsi="Arial Black"/>
          <w:sz w:val="20"/>
        </w:rPr>
      </w:pPr>
    </w:p>
    <w:p w14:paraId="1F444B63" w14:textId="0B6D4830" w:rsidR="00837F89" w:rsidRPr="00837F89" w:rsidRDefault="00ED7923" w:rsidP="00837F89">
      <w:pPr>
        <w:rPr>
          <w:rFonts w:ascii="Arial Black" w:hAnsi="Arial Black"/>
          <w:sz w:val="20"/>
        </w:rPr>
      </w:pPr>
      <w:r>
        <w:rPr>
          <w:rFonts w:ascii="Arial Black" w:hAnsi="Arial Black"/>
          <w:b/>
          <w:noProof/>
          <w:sz w:val="20"/>
          <w:lang w:eastAsia="pt-P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6BE3CE" wp14:editId="07DCAEE4">
                <wp:simplePos x="0" y="0"/>
                <wp:positionH relativeFrom="margin">
                  <wp:align>left</wp:align>
                </wp:positionH>
                <wp:positionV relativeFrom="paragraph">
                  <wp:posOffset>10258</wp:posOffset>
                </wp:positionV>
                <wp:extent cx="5486400" cy="247650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457944" w14:textId="382E2012" w:rsidR="0055735D" w:rsidRPr="0055735D" w:rsidRDefault="0055735D">
                            <w:pPr>
                              <w:rPr>
                                <w:rFonts w:ascii="Eras Medium ITC" w:hAnsi="Eras Medium ITC"/>
                                <w:sz w:val="22"/>
                              </w:rPr>
                            </w:pPr>
                            <w:r w:rsidRPr="0055735D">
                              <w:rPr>
                                <w:rFonts w:ascii="Eras Medium ITC" w:hAnsi="Eras Medium ITC"/>
                                <w:sz w:val="22"/>
                              </w:rPr>
                              <w:t>E-mail</w:t>
                            </w:r>
                            <w:r w:rsidR="00DC60EA">
                              <w:rPr>
                                <w:rFonts w:ascii="Eras Medium ITC" w:hAnsi="Eras Medium ITC"/>
                                <w:sz w:val="22"/>
                              </w:rPr>
                              <w:t xml:space="preserve"> 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BE3CE" id="Caixa de texto 19" o:spid="_x0000_s1035" type="#_x0000_t202" style="position:absolute;margin-left:0;margin-top:.8pt;width:6in;height:19.5pt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" fillcolor="white [3201]" stroked="f" strokeweight=".5pt">
                <v:textbox>
                  <w:txbxContent>
                    <w:p w14:paraId="7B457944" w14:textId="382E2012" w:rsidR="0055735D" w:rsidRPr="0055735D" w:rsidRDefault="0055735D">
                      <w:pPr>
                        <w:rPr>
                          <w:rFonts w:ascii="Eras Medium ITC" w:hAnsi="Eras Medium ITC"/>
                          <w:sz w:val="22"/>
                        </w:rPr>
                      </w:pPr>
                      <w:proofErr w:type="gramStart"/>
                      <w:r w:rsidRPr="0055735D">
                        <w:rPr>
                          <w:rFonts w:ascii="Eras Medium ITC" w:hAnsi="Eras Medium ITC"/>
                          <w:sz w:val="22"/>
                        </w:rPr>
                        <w:t>E-mail</w:t>
                      </w:r>
                      <w:proofErr w:type="gramEnd"/>
                      <w:r w:rsidR="00DC60EA">
                        <w:rPr>
                          <w:rFonts w:ascii="Eras Medium ITC" w:hAnsi="Eras Medium ITC"/>
                          <w:sz w:val="22"/>
                        </w:rPr>
                        <w:t xml:space="preserve"> _____________________________________________________________________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E4E104" w14:textId="77777777" w:rsidR="00837F89" w:rsidRPr="00837F89" w:rsidRDefault="00837F89" w:rsidP="00837F89">
      <w:pPr>
        <w:rPr>
          <w:rFonts w:ascii="Arial Black" w:hAnsi="Arial Black"/>
          <w:sz w:val="20"/>
        </w:rPr>
      </w:pPr>
    </w:p>
    <w:p w14:paraId="4AAC9C0E" w14:textId="6D754750" w:rsidR="00837F89" w:rsidRPr="00837F89" w:rsidRDefault="00837F89" w:rsidP="00837F89">
      <w:pPr>
        <w:rPr>
          <w:rFonts w:ascii="Arial Black" w:hAnsi="Arial Black"/>
          <w:sz w:val="20"/>
        </w:rPr>
      </w:pPr>
    </w:p>
    <w:p w14:paraId="1ED4BDE6" w14:textId="67843A73" w:rsidR="00837F89" w:rsidRDefault="00837F89" w:rsidP="00837F89">
      <w:pPr>
        <w:rPr>
          <w:rFonts w:ascii="Arial Black" w:hAnsi="Arial Black"/>
          <w:sz w:val="20"/>
        </w:rPr>
      </w:pPr>
    </w:p>
    <w:p w14:paraId="13B1D598" w14:textId="07D89BA7" w:rsidR="006644CB" w:rsidRPr="00837F89" w:rsidRDefault="006644CB" w:rsidP="00837F89">
      <w:pPr>
        <w:rPr>
          <w:rFonts w:ascii="Arial Black" w:hAnsi="Arial Black"/>
          <w:sz w:val="20"/>
        </w:rPr>
      </w:pPr>
    </w:p>
    <w:tbl>
      <w:tblPr>
        <w:tblStyle w:val="Tabelacomgrelha"/>
        <w:tblW w:w="8775" w:type="dxa"/>
        <w:tblInd w:w="712" w:type="dxa"/>
        <w:tblLook w:val="04A0" w:firstRow="1" w:lastRow="0" w:firstColumn="1" w:lastColumn="0" w:noHBand="0" w:noVBand="1"/>
      </w:tblPr>
      <w:tblGrid>
        <w:gridCol w:w="709"/>
        <w:gridCol w:w="8066"/>
      </w:tblGrid>
      <w:tr w:rsidR="00837F89" w14:paraId="4102A41A" w14:textId="77777777" w:rsidTr="009C312E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F00FF"/>
          </w:tcPr>
          <w:p w14:paraId="429175B1" w14:textId="4E79F7A5" w:rsidR="00837F89" w:rsidRPr="00837F89" w:rsidRDefault="00837F89" w:rsidP="00837F89">
            <w:pPr>
              <w:jc w:val="center"/>
              <w:rPr>
                <w:rFonts w:ascii="Arial Black" w:hAnsi="Arial Black"/>
                <w:b/>
                <w:sz w:val="20"/>
              </w:rPr>
            </w:pPr>
            <w:r>
              <w:rPr>
                <w:rFonts w:ascii="Arial Black" w:hAnsi="Arial Black"/>
                <w:b/>
                <w:sz w:val="20"/>
              </w:rPr>
              <w:t>2</w:t>
            </w:r>
          </w:p>
        </w:tc>
        <w:tc>
          <w:tcPr>
            <w:tcW w:w="8066" w:type="dxa"/>
            <w:tcBorders>
              <w:top w:val="nil"/>
              <w:left w:val="nil"/>
              <w:bottom w:val="nil"/>
              <w:right w:val="nil"/>
            </w:tcBorders>
          </w:tcPr>
          <w:p w14:paraId="615CD274" w14:textId="77EEF805" w:rsidR="00837F89" w:rsidRDefault="006B599A" w:rsidP="00837F89">
            <w:pPr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sz w:val="20"/>
              </w:rPr>
              <w:t>ELEMENTOS RELATIVOS AO ESTABELECIMENTO</w:t>
            </w:r>
          </w:p>
        </w:tc>
      </w:tr>
    </w:tbl>
    <w:p w14:paraId="7C36C77D" w14:textId="381452B3" w:rsidR="0018482D" w:rsidRDefault="006644CB" w:rsidP="00837F89">
      <w:pPr>
        <w:rPr>
          <w:rFonts w:ascii="Arial Black" w:hAnsi="Arial Black"/>
          <w:sz w:val="20"/>
        </w:rPr>
      </w:pPr>
      <w:r w:rsidRPr="0055735D">
        <w:rPr>
          <w:rFonts w:ascii="Arial Black" w:hAnsi="Arial Black"/>
          <w:b/>
          <w:noProof/>
          <w:sz w:val="22"/>
          <w:szCs w:val="22"/>
          <w:lang w:eastAsia="pt-PT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A156F1C" wp14:editId="0F3FF300">
                <wp:simplePos x="0" y="0"/>
                <wp:positionH relativeFrom="margin">
                  <wp:posOffset>-4445</wp:posOffset>
                </wp:positionH>
                <wp:positionV relativeFrom="paragraph">
                  <wp:posOffset>24618</wp:posOffset>
                </wp:positionV>
                <wp:extent cx="5791200" cy="3543300"/>
                <wp:effectExtent l="57150" t="19050" r="76200" b="95250"/>
                <wp:wrapNone/>
                <wp:docPr id="32" name="Retângulo arredondad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35433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14E17F" w14:textId="54E63875" w:rsidR="006B599A" w:rsidRPr="0055735D" w:rsidRDefault="006B599A" w:rsidP="006B599A">
                            <w:pPr>
                              <w:rPr>
                                <w:rFonts w:ascii="Eras Medium ITC" w:hAnsi="Eras Medium ITC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156F1C" id="Retângulo arredondado 32" o:spid="_x0000_s1036" style="position:absolute;margin-left:-.35pt;margin-top:1.95pt;width:456pt;height:279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" fillcolor="white [3212]" strokecolor="fuchsia">
                <v:shadow on="t" color="black" opacity="22937f" origin=",.5" offset="0,.63889mm"/>
                <v:textbox>
                  <w:txbxContent>
                    <w:p w14:paraId="2314E17F" w14:textId="54E63875" w:rsidR="006B599A" w:rsidRPr="0055735D" w:rsidRDefault="006B599A" w:rsidP="006B599A">
                      <w:pPr>
                        <w:rPr>
                          <w:rFonts w:ascii="Eras Medium ITC" w:hAnsi="Eras Medium ITC"/>
                          <w:sz w:val="2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9319F31" w14:textId="7AD7F3DE" w:rsidR="0018482D" w:rsidRPr="0018482D" w:rsidRDefault="006E4CAB" w:rsidP="0018482D">
      <w:pPr>
        <w:rPr>
          <w:rFonts w:ascii="Arial Black" w:hAnsi="Arial Black"/>
          <w:sz w:val="20"/>
        </w:rPr>
      </w:pPr>
      <w:r>
        <w:rPr>
          <w:rFonts w:ascii="Arial Black" w:hAnsi="Arial Black"/>
          <w:b/>
          <w:noProof/>
          <w:sz w:val="22"/>
          <w:szCs w:val="22"/>
          <w:lang w:eastAsia="pt-PT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6096080" wp14:editId="0490DAE9">
                <wp:simplePos x="0" y="0"/>
                <wp:positionH relativeFrom="margin">
                  <wp:posOffset>175895</wp:posOffset>
                </wp:positionH>
                <wp:positionV relativeFrom="paragraph">
                  <wp:posOffset>89535</wp:posOffset>
                </wp:positionV>
                <wp:extent cx="1371600" cy="542925"/>
                <wp:effectExtent l="0" t="0" r="0" b="9525"/>
                <wp:wrapNone/>
                <wp:docPr id="34" name="Caixa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00CCA2" w14:textId="7D0B00C1" w:rsidR="0044502F" w:rsidRPr="0044502F" w:rsidRDefault="0044502F">
                            <w:pPr>
                              <w:rPr>
                                <w:rFonts w:ascii="Eras Medium ITC" w:hAnsi="Eras Medium ITC"/>
                                <w:sz w:val="22"/>
                              </w:rPr>
                            </w:pPr>
                            <w:r>
                              <w:rPr>
                                <w:rFonts w:ascii="Eras Medium ITC" w:hAnsi="Eras Medium ITC"/>
                                <w:sz w:val="22"/>
                              </w:rPr>
                              <w:t>De</w:t>
                            </w:r>
                            <w:r w:rsidRPr="0044502F">
                              <w:rPr>
                                <w:rFonts w:ascii="Eras Medium ITC" w:hAnsi="Eras Medium ITC"/>
                                <w:sz w:val="22"/>
                              </w:rPr>
                              <w:t>n</w:t>
                            </w:r>
                            <w:r>
                              <w:rPr>
                                <w:rFonts w:ascii="Eras Medium ITC" w:hAnsi="Eras Medium ITC"/>
                                <w:sz w:val="22"/>
                              </w:rPr>
                              <w:t>o</w:t>
                            </w:r>
                            <w:r w:rsidRPr="0044502F">
                              <w:rPr>
                                <w:rFonts w:ascii="Eras Medium ITC" w:hAnsi="Eras Medium ITC"/>
                                <w:sz w:val="22"/>
                              </w:rPr>
                              <w:t>minação</w:t>
                            </w:r>
                            <w:r>
                              <w:rPr>
                                <w:rFonts w:ascii="Eras Medium ITC" w:hAnsi="Eras Medium ITC"/>
                                <w:sz w:val="22"/>
                              </w:rPr>
                              <w:t xml:space="preserve"> do </w:t>
                            </w:r>
                            <w:r w:rsidR="00816398">
                              <w:rPr>
                                <w:rFonts w:ascii="Eras Medium ITC" w:hAnsi="Eras Medium ITC"/>
                                <w:sz w:val="22"/>
                              </w:rPr>
                              <w:t>Estabelecimento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96080" id="Caixa de texto 34" o:spid="_x0000_s1037" type="#_x0000_t202" style="position:absolute;margin-left:13.85pt;margin-top:7.05pt;width:108pt;height:42.7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" fillcolor="white [3201]" stroked="f" strokeweight=".5pt">
                <v:textbox>
                  <w:txbxContent>
                    <w:p w14:paraId="4B00CCA2" w14:textId="7D0B00C1" w:rsidR="0044502F" w:rsidRPr="0044502F" w:rsidRDefault="0044502F">
                      <w:pPr>
                        <w:rPr>
                          <w:rFonts w:ascii="Eras Medium ITC" w:hAnsi="Eras Medium ITC"/>
                          <w:sz w:val="22"/>
                        </w:rPr>
                      </w:pPr>
                      <w:r>
                        <w:rPr>
                          <w:rFonts w:ascii="Eras Medium ITC" w:hAnsi="Eras Medium ITC"/>
                          <w:sz w:val="22"/>
                        </w:rPr>
                        <w:t>De</w:t>
                      </w:r>
                      <w:r w:rsidRPr="0044502F">
                        <w:rPr>
                          <w:rFonts w:ascii="Eras Medium ITC" w:hAnsi="Eras Medium ITC"/>
                          <w:sz w:val="22"/>
                        </w:rPr>
                        <w:t>n</w:t>
                      </w:r>
                      <w:r>
                        <w:rPr>
                          <w:rFonts w:ascii="Eras Medium ITC" w:hAnsi="Eras Medium ITC"/>
                          <w:sz w:val="22"/>
                        </w:rPr>
                        <w:t>o</w:t>
                      </w:r>
                      <w:r w:rsidRPr="0044502F">
                        <w:rPr>
                          <w:rFonts w:ascii="Eras Medium ITC" w:hAnsi="Eras Medium ITC"/>
                          <w:sz w:val="22"/>
                        </w:rPr>
                        <w:t>minação</w:t>
                      </w:r>
                      <w:r>
                        <w:rPr>
                          <w:rFonts w:ascii="Eras Medium ITC" w:hAnsi="Eras Medium ITC"/>
                          <w:sz w:val="22"/>
                        </w:rPr>
                        <w:t xml:space="preserve"> do </w:t>
                      </w:r>
                      <w:r w:rsidR="00816398">
                        <w:rPr>
                          <w:rFonts w:ascii="Eras Medium ITC" w:hAnsi="Eras Medium ITC"/>
                          <w:sz w:val="22"/>
                        </w:rPr>
                        <w:t>Estabelecimento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8D5B18" w14:textId="49B374B3" w:rsidR="0018482D" w:rsidRPr="0018482D" w:rsidRDefault="0040777C" w:rsidP="0018482D">
      <w:pPr>
        <w:rPr>
          <w:rFonts w:ascii="Arial Black" w:hAnsi="Arial Black"/>
          <w:sz w:val="20"/>
        </w:rPr>
      </w:pPr>
      <w:r>
        <w:rPr>
          <w:rFonts w:ascii="Arial Black" w:hAnsi="Arial Black"/>
          <w:b/>
          <w:noProof/>
          <w:sz w:val="22"/>
          <w:szCs w:val="22"/>
          <w:lang w:eastAsia="pt-PT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6D23F68" wp14:editId="2B3B5FFE">
                <wp:simplePos x="0" y="0"/>
                <wp:positionH relativeFrom="margin">
                  <wp:posOffset>1461135</wp:posOffset>
                </wp:positionH>
                <wp:positionV relativeFrom="paragraph">
                  <wp:posOffset>5715</wp:posOffset>
                </wp:positionV>
                <wp:extent cx="4105275" cy="409575"/>
                <wp:effectExtent l="0" t="0" r="9525" b="9525"/>
                <wp:wrapNone/>
                <wp:docPr id="35" name="Caixa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5275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7C9DC2" w14:textId="558E91F0" w:rsidR="0044502F" w:rsidRDefault="00816398">
                            <w:r>
                              <w:t>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23F68" id="Caixa de texto 35" o:spid="_x0000_s1038" type="#_x0000_t202" style="position:absolute;margin-left:115.05pt;margin-top:.45pt;width:323.25pt;height:32.2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" fillcolor="white [3201]" stroked="f" strokeweight=".5pt">
                <v:textbox>
                  <w:txbxContent>
                    <w:p w14:paraId="497C9DC2" w14:textId="558E91F0" w:rsidR="0044502F" w:rsidRDefault="00816398">
                      <w:r>
                        <w:t>____________________________________________________________________________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FDEE6E5" w14:textId="6D551CA9" w:rsidR="0018482D" w:rsidRPr="0018482D" w:rsidRDefault="0018482D" w:rsidP="0018482D">
      <w:pPr>
        <w:rPr>
          <w:rFonts w:ascii="Arial Black" w:hAnsi="Arial Black"/>
          <w:sz w:val="20"/>
        </w:rPr>
      </w:pPr>
    </w:p>
    <w:p w14:paraId="6E2939A2" w14:textId="5F395B90" w:rsidR="0018482D" w:rsidRPr="0018482D" w:rsidRDefault="00F02EAB" w:rsidP="0018482D">
      <w:pPr>
        <w:rPr>
          <w:rFonts w:ascii="Arial Black" w:hAnsi="Arial Black"/>
          <w:sz w:val="20"/>
        </w:rPr>
      </w:pPr>
      <w:r>
        <w:rPr>
          <w:rFonts w:ascii="Arial Black" w:hAnsi="Arial Black"/>
          <w:b/>
          <w:noProof/>
          <w:sz w:val="22"/>
          <w:szCs w:val="22"/>
          <w:lang w:eastAsia="pt-PT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EE69000" wp14:editId="49BABCE4">
                <wp:simplePos x="0" y="0"/>
                <wp:positionH relativeFrom="margin">
                  <wp:posOffset>1499869</wp:posOffset>
                </wp:positionH>
                <wp:positionV relativeFrom="paragraph">
                  <wp:posOffset>117475</wp:posOffset>
                </wp:positionV>
                <wp:extent cx="4143375" cy="323850"/>
                <wp:effectExtent l="0" t="0" r="9525" b="0"/>
                <wp:wrapNone/>
                <wp:docPr id="37" name="Caixa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337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E82D55" w14:textId="369080C2" w:rsidR="0044502F" w:rsidRDefault="00816398">
                            <w:r>
                              <w:t>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69000" id="Caixa de texto 37" o:spid="_x0000_s1039" type="#_x0000_t202" style="position:absolute;margin-left:118.1pt;margin-top:9.25pt;width:326.25pt;height:25.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" fillcolor="white [3201]" stroked="f" strokeweight=".5pt">
                <v:textbox>
                  <w:txbxContent>
                    <w:p w14:paraId="7DE82D55" w14:textId="369080C2" w:rsidR="0044502F" w:rsidRDefault="00816398">
                      <w:r>
                        <w:t>___________________________________________________________________________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E4CAB">
        <w:rPr>
          <w:rFonts w:ascii="Arial Black" w:hAnsi="Arial Black"/>
          <w:b/>
          <w:noProof/>
          <w:sz w:val="22"/>
          <w:szCs w:val="22"/>
          <w:lang w:eastAsia="pt-PT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59ECCBE" wp14:editId="367A8F23">
                <wp:simplePos x="0" y="0"/>
                <wp:positionH relativeFrom="column">
                  <wp:posOffset>166370</wp:posOffset>
                </wp:positionH>
                <wp:positionV relativeFrom="paragraph">
                  <wp:posOffset>125730</wp:posOffset>
                </wp:positionV>
                <wp:extent cx="1447800" cy="304800"/>
                <wp:effectExtent l="0" t="0" r="0" b="0"/>
                <wp:wrapNone/>
                <wp:docPr id="36" name="Caixa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AB177D" w14:textId="6BBF5A2F" w:rsidR="0044502F" w:rsidRPr="0044502F" w:rsidRDefault="0044502F">
                            <w:pPr>
                              <w:rPr>
                                <w:rFonts w:ascii="Eras Medium ITC" w:hAnsi="Eras Medium ITC"/>
                                <w:sz w:val="18"/>
                              </w:rPr>
                            </w:pPr>
                            <w:r>
                              <w:rPr>
                                <w:rFonts w:ascii="Eras Medium ITC" w:hAnsi="Eras Medium ITC"/>
                                <w:sz w:val="22"/>
                              </w:rPr>
                              <w:t xml:space="preserve">Natureza jurídica </w:t>
                            </w:r>
                            <w:r>
                              <w:rPr>
                                <w:rFonts w:ascii="Eras Medium ITC" w:hAnsi="Eras Medium ITC"/>
                                <w:sz w:val="18"/>
                              </w:rPr>
                              <w:t>(1)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ECCBE" id="Caixa de texto 36" o:spid="_x0000_s1040" type="#_x0000_t202" style="position:absolute;margin-left:13.1pt;margin-top:9.9pt;width:114pt;height:2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" fillcolor="white [3201]" stroked="f" strokeweight=".5pt">
                <v:textbox>
                  <w:txbxContent>
                    <w:p w14:paraId="51AB177D" w14:textId="6BBF5A2F" w:rsidR="0044502F" w:rsidRPr="0044502F" w:rsidRDefault="0044502F">
                      <w:pPr>
                        <w:rPr>
                          <w:rFonts w:ascii="Eras Medium ITC" w:hAnsi="Eras Medium ITC"/>
                          <w:sz w:val="18"/>
                        </w:rPr>
                      </w:pPr>
                      <w:r>
                        <w:rPr>
                          <w:rFonts w:ascii="Eras Medium ITC" w:hAnsi="Eras Medium ITC"/>
                          <w:sz w:val="22"/>
                        </w:rPr>
                        <w:t xml:space="preserve">Natureza jurídica </w:t>
                      </w:r>
                      <w:r>
                        <w:rPr>
                          <w:rFonts w:ascii="Eras Medium ITC" w:hAnsi="Eras Medium ITC"/>
                          <w:sz w:val="18"/>
                        </w:rPr>
                        <w:t>(1)</w:t>
                      </w:r>
                    </w:p>
                  </w:txbxContent>
                </v:textbox>
              </v:shape>
            </w:pict>
          </mc:Fallback>
        </mc:AlternateContent>
      </w:r>
    </w:p>
    <w:p w14:paraId="71747AD6" w14:textId="77777777" w:rsidR="0018482D" w:rsidRPr="0018482D" w:rsidRDefault="0018482D" w:rsidP="0018482D">
      <w:pPr>
        <w:rPr>
          <w:rFonts w:ascii="Arial Black" w:hAnsi="Arial Black"/>
          <w:sz w:val="20"/>
        </w:rPr>
      </w:pPr>
    </w:p>
    <w:p w14:paraId="435FAF74" w14:textId="1F38AED7" w:rsidR="0018482D" w:rsidRPr="0018482D" w:rsidRDefault="0018482D" w:rsidP="0018482D">
      <w:pPr>
        <w:rPr>
          <w:rFonts w:ascii="Arial Black" w:hAnsi="Arial Black"/>
          <w:sz w:val="20"/>
        </w:rPr>
      </w:pPr>
    </w:p>
    <w:p w14:paraId="0B017EDA" w14:textId="15FA2216" w:rsidR="0018482D" w:rsidRPr="0018482D" w:rsidRDefault="0040777C" w:rsidP="0018482D">
      <w:pPr>
        <w:rPr>
          <w:rFonts w:ascii="Arial Black" w:hAnsi="Arial Black"/>
          <w:sz w:val="20"/>
        </w:rPr>
      </w:pPr>
      <w:r>
        <w:rPr>
          <w:rFonts w:ascii="Arial Black" w:hAnsi="Arial Black"/>
          <w:b/>
          <w:noProof/>
          <w:sz w:val="22"/>
          <w:szCs w:val="22"/>
          <w:lang w:eastAsia="pt-PT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8EB750F" wp14:editId="3442C197">
                <wp:simplePos x="0" y="0"/>
                <wp:positionH relativeFrom="column">
                  <wp:posOffset>109220</wp:posOffset>
                </wp:positionH>
                <wp:positionV relativeFrom="paragraph">
                  <wp:posOffset>5715</wp:posOffset>
                </wp:positionV>
                <wp:extent cx="2200275" cy="295275"/>
                <wp:effectExtent l="0" t="0" r="9525" b="9525"/>
                <wp:wrapNone/>
                <wp:docPr id="38" name="Caixa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9C26D0" w14:textId="4A8F43A6" w:rsidR="0044502F" w:rsidRPr="0044502F" w:rsidRDefault="0044502F">
                            <w:pPr>
                              <w:rPr>
                                <w:rFonts w:ascii="Eras Medium ITC" w:hAnsi="Eras Medium ITC"/>
                                <w:sz w:val="22"/>
                              </w:rPr>
                            </w:pPr>
                            <w:r w:rsidRPr="0044502F">
                              <w:rPr>
                                <w:rFonts w:ascii="Eras Medium ITC" w:hAnsi="Eras Medium ITC"/>
                                <w:sz w:val="22"/>
                              </w:rPr>
                              <w:t>Lo</w:t>
                            </w:r>
                            <w:r>
                              <w:rPr>
                                <w:rFonts w:ascii="Eras Medium ITC" w:hAnsi="Eras Medium ITC"/>
                                <w:sz w:val="22"/>
                              </w:rPr>
                              <w:t>c</w:t>
                            </w:r>
                            <w:r w:rsidRPr="0044502F">
                              <w:rPr>
                                <w:rFonts w:ascii="Eras Medium ITC" w:hAnsi="Eras Medium ITC"/>
                                <w:sz w:val="22"/>
                              </w:rPr>
                              <w:t>alização</w:t>
                            </w:r>
                            <w:r w:rsidR="00816398">
                              <w:rPr>
                                <w:rFonts w:ascii="Eras Medium ITC" w:hAnsi="Eras Medium ITC"/>
                                <w:sz w:val="22"/>
                              </w:rPr>
                              <w:t xml:space="preserve"> do estabelecimento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B750F" id="Caixa de texto 38" o:spid="_x0000_s1041" type="#_x0000_t202" style="position:absolute;margin-left:8.6pt;margin-top:.45pt;width:173.25pt;height:23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" fillcolor="white [3201]" stroked="f" strokeweight=".5pt">
                <v:textbox>
                  <w:txbxContent>
                    <w:p w14:paraId="219C26D0" w14:textId="4A8F43A6" w:rsidR="0044502F" w:rsidRPr="0044502F" w:rsidRDefault="0044502F">
                      <w:pPr>
                        <w:rPr>
                          <w:rFonts w:ascii="Eras Medium ITC" w:hAnsi="Eras Medium ITC"/>
                          <w:sz w:val="22"/>
                        </w:rPr>
                      </w:pPr>
                      <w:r w:rsidRPr="0044502F">
                        <w:rPr>
                          <w:rFonts w:ascii="Eras Medium ITC" w:hAnsi="Eras Medium ITC"/>
                          <w:sz w:val="22"/>
                        </w:rPr>
                        <w:t>Lo</w:t>
                      </w:r>
                      <w:r>
                        <w:rPr>
                          <w:rFonts w:ascii="Eras Medium ITC" w:hAnsi="Eras Medium ITC"/>
                          <w:sz w:val="22"/>
                        </w:rPr>
                        <w:t>c</w:t>
                      </w:r>
                      <w:r w:rsidRPr="0044502F">
                        <w:rPr>
                          <w:rFonts w:ascii="Eras Medium ITC" w:hAnsi="Eras Medium ITC"/>
                          <w:sz w:val="22"/>
                        </w:rPr>
                        <w:t>alização</w:t>
                      </w:r>
                      <w:r w:rsidR="00816398">
                        <w:rPr>
                          <w:rFonts w:ascii="Eras Medium ITC" w:hAnsi="Eras Medium ITC"/>
                          <w:sz w:val="22"/>
                        </w:rPr>
                        <w:t xml:space="preserve"> do estabelecimento</w:t>
                      </w:r>
                    </w:p>
                  </w:txbxContent>
                </v:textbox>
              </v:shape>
            </w:pict>
          </mc:Fallback>
        </mc:AlternateContent>
      </w:r>
      <w:r w:rsidR="00F933C7">
        <w:rPr>
          <w:rFonts w:ascii="Arial Black" w:hAnsi="Arial Black"/>
          <w:b/>
          <w:noProof/>
          <w:sz w:val="22"/>
          <w:szCs w:val="22"/>
          <w:lang w:eastAsia="pt-PT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2FBEA10" wp14:editId="37FA69E1">
                <wp:simplePos x="0" y="0"/>
                <wp:positionH relativeFrom="margin">
                  <wp:posOffset>2242819</wp:posOffset>
                </wp:positionH>
                <wp:positionV relativeFrom="paragraph">
                  <wp:posOffset>5715</wp:posOffset>
                </wp:positionV>
                <wp:extent cx="3381375" cy="314325"/>
                <wp:effectExtent l="0" t="0" r="9525" b="9525"/>
                <wp:wrapNone/>
                <wp:docPr id="39" name="Caixa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137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D8573A" w14:textId="7CBACDCF" w:rsidR="0044502F" w:rsidRDefault="00816398">
                            <w:r>
                              <w:t>____________________________________________________________</w:t>
                            </w:r>
                            <w:r w:rsidR="00520865">
                              <w:t>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FBEA10" id="Caixa de texto 39" o:spid="_x0000_s1042" type="#_x0000_t202" style="position:absolute;margin-left:176.6pt;margin-top:.45pt;width:266.25pt;height:24.75pt;z-index:2516869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" fillcolor="white [3201]" stroked="f" strokeweight=".5pt">
                <v:textbox>
                  <w:txbxContent>
                    <w:p w14:paraId="23D8573A" w14:textId="7CBACDCF" w:rsidR="0044502F" w:rsidRDefault="00816398">
                      <w:r>
                        <w:t>____________________________________________________________</w:t>
                      </w:r>
                      <w:r w:rsidR="00520865">
                        <w:t>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1D65BE" w14:textId="641FD61F" w:rsidR="0018482D" w:rsidRPr="0018482D" w:rsidRDefault="0018482D" w:rsidP="0018482D">
      <w:pPr>
        <w:rPr>
          <w:rFonts w:ascii="Arial Black" w:hAnsi="Arial Black"/>
          <w:sz w:val="20"/>
        </w:rPr>
      </w:pPr>
    </w:p>
    <w:p w14:paraId="113D5F56" w14:textId="1589A2EF" w:rsidR="0018482D" w:rsidRPr="0018482D" w:rsidRDefault="00F02EAB" w:rsidP="0018482D">
      <w:pPr>
        <w:rPr>
          <w:rFonts w:ascii="Arial Black" w:hAnsi="Arial Black"/>
          <w:sz w:val="20"/>
        </w:rPr>
      </w:pPr>
      <w:r>
        <w:rPr>
          <w:rFonts w:ascii="Arial Black" w:hAnsi="Arial Black"/>
          <w:b/>
          <w:noProof/>
          <w:sz w:val="22"/>
          <w:szCs w:val="22"/>
          <w:lang w:eastAsia="pt-PT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055E5B2" wp14:editId="7F9ED560">
                <wp:simplePos x="0" y="0"/>
                <wp:positionH relativeFrom="column">
                  <wp:posOffset>128270</wp:posOffset>
                </wp:positionH>
                <wp:positionV relativeFrom="paragraph">
                  <wp:posOffset>60325</wp:posOffset>
                </wp:positionV>
                <wp:extent cx="2152650" cy="247650"/>
                <wp:effectExtent l="0" t="0" r="0" b="0"/>
                <wp:wrapNone/>
                <wp:docPr id="40" name="Caixa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43198B" w14:textId="0B6CC235" w:rsidR="0044502F" w:rsidRPr="00E83970" w:rsidRDefault="00E83970">
                            <w:pPr>
                              <w:rPr>
                                <w:rFonts w:ascii="Eras Medium ITC" w:hAnsi="Eras Medium ITC"/>
                                <w:sz w:val="22"/>
                              </w:rPr>
                            </w:pPr>
                            <w:r w:rsidRPr="00E83970">
                              <w:rPr>
                                <w:rFonts w:ascii="Eras Medium ITC" w:hAnsi="Eras Medium ITC"/>
                                <w:sz w:val="22"/>
                              </w:rPr>
                              <w:t>Ilha</w:t>
                            </w:r>
                            <w:r w:rsidR="00F02EAB">
                              <w:rPr>
                                <w:rFonts w:ascii="Eras Medium ITC" w:hAnsi="Eras Medium ITC"/>
                                <w:sz w:val="22"/>
                              </w:rPr>
                              <w:t xml:space="preserve"> 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55E5B2" id="Caixa de texto 40" o:spid="_x0000_s1043" type="#_x0000_t202" style="position:absolute;margin-left:10.1pt;margin-top:4.75pt;width:169.5pt;height:19.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" fillcolor="white [3201]" stroked="f" strokeweight=".5pt">
                <v:textbox>
                  <w:txbxContent>
                    <w:p w14:paraId="3343198B" w14:textId="0B6CC235" w:rsidR="0044502F" w:rsidRPr="00E83970" w:rsidRDefault="00E83970">
                      <w:pPr>
                        <w:rPr>
                          <w:rFonts w:ascii="Eras Medium ITC" w:hAnsi="Eras Medium ITC"/>
                          <w:sz w:val="22"/>
                        </w:rPr>
                      </w:pPr>
                      <w:r w:rsidRPr="00E83970">
                        <w:rPr>
                          <w:rFonts w:ascii="Eras Medium ITC" w:hAnsi="Eras Medium ITC"/>
                          <w:sz w:val="22"/>
                        </w:rPr>
                        <w:t>Ilha</w:t>
                      </w:r>
                      <w:r w:rsidR="00F02EAB">
                        <w:rPr>
                          <w:rFonts w:ascii="Eras Medium ITC" w:hAnsi="Eras Medium ITC"/>
                          <w:sz w:val="22"/>
                        </w:rPr>
                        <w:t xml:space="preserve"> 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  <w:b/>
          <w:noProof/>
          <w:sz w:val="22"/>
          <w:szCs w:val="22"/>
          <w:lang w:eastAsia="pt-PT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F510732" wp14:editId="5C3C60D9">
                <wp:simplePos x="0" y="0"/>
                <wp:positionH relativeFrom="column">
                  <wp:posOffset>2233295</wp:posOffset>
                </wp:positionH>
                <wp:positionV relativeFrom="paragraph">
                  <wp:posOffset>41275</wp:posOffset>
                </wp:positionV>
                <wp:extent cx="3352800" cy="247650"/>
                <wp:effectExtent l="0" t="0" r="0" b="0"/>
                <wp:wrapNone/>
                <wp:docPr id="45" name="Caixa de text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C80371" w14:textId="209373D7" w:rsidR="00E83970" w:rsidRPr="00520865" w:rsidRDefault="00520865">
                            <w:pPr>
                              <w:rPr>
                                <w:rFonts w:ascii="Eras Medium ITC" w:hAnsi="Eras Medium ITC"/>
                                <w:sz w:val="22"/>
                              </w:rPr>
                            </w:pPr>
                            <w:r>
                              <w:rPr>
                                <w:rFonts w:ascii="Eras Medium ITC" w:hAnsi="Eras Medium ITC"/>
                                <w:sz w:val="22"/>
                              </w:rPr>
                              <w:t>Concelho</w:t>
                            </w:r>
                            <w:r w:rsidR="00F02EAB">
                              <w:rPr>
                                <w:rFonts w:ascii="Eras Medium ITC" w:hAnsi="Eras Medium ITC"/>
                                <w:sz w:val="22"/>
                              </w:rPr>
                              <w:t xml:space="preserve"> 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510732" id="Caixa de texto 45" o:spid="_x0000_s1044" type="#_x0000_t202" style="position:absolute;margin-left:175.85pt;margin-top:3.25pt;width:264pt;height:19.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" fillcolor="white [3201]" stroked="f" strokeweight=".5pt">
                <v:textbox>
                  <w:txbxContent>
                    <w:p w14:paraId="48C80371" w14:textId="209373D7" w:rsidR="00E83970" w:rsidRPr="00520865" w:rsidRDefault="00520865">
                      <w:pPr>
                        <w:rPr>
                          <w:rFonts w:ascii="Eras Medium ITC" w:hAnsi="Eras Medium ITC"/>
                          <w:sz w:val="22"/>
                        </w:rPr>
                      </w:pPr>
                      <w:r>
                        <w:rPr>
                          <w:rFonts w:ascii="Eras Medium ITC" w:hAnsi="Eras Medium ITC"/>
                          <w:sz w:val="22"/>
                        </w:rPr>
                        <w:t>Concelho</w:t>
                      </w:r>
                      <w:r w:rsidR="00F02EAB">
                        <w:rPr>
                          <w:rFonts w:ascii="Eras Medium ITC" w:hAnsi="Eras Medium ITC"/>
                          <w:sz w:val="22"/>
                        </w:rPr>
                        <w:t xml:space="preserve"> 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7780AB3B" w14:textId="43810DB2" w:rsidR="0018482D" w:rsidRPr="0018482D" w:rsidRDefault="0018482D" w:rsidP="0018482D">
      <w:pPr>
        <w:rPr>
          <w:rFonts w:ascii="Arial Black" w:hAnsi="Arial Black"/>
          <w:sz w:val="20"/>
        </w:rPr>
      </w:pPr>
    </w:p>
    <w:p w14:paraId="1594705D" w14:textId="5A1B2131" w:rsidR="0018482D" w:rsidRPr="0018482D" w:rsidRDefault="0018482D" w:rsidP="0018482D">
      <w:pPr>
        <w:rPr>
          <w:rFonts w:ascii="Arial Black" w:hAnsi="Arial Black"/>
          <w:sz w:val="20"/>
        </w:rPr>
      </w:pPr>
    </w:p>
    <w:p w14:paraId="01D2D043" w14:textId="5DD53CA6" w:rsidR="0018482D" w:rsidRPr="0018482D" w:rsidRDefault="00F02EAB" w:rsidP="0018482D">
      <w:pPr>
        <w:rPr>
          <w:rFonts w:ascii="Arial Black" w:hAnsi="Arial Black"/>
          <w:sz w:val="20"/>
        </w:rPr>
      </w:pPr>
      <w:r>
        <w:rPr>
          <w:rFonts w:ascii="Arial Black" w:hAnsi="Arial Black"/>
          <w:b/>
          <w:noProof/>
          <w:sz w:val="22"/>
          <w:szCs w:val="22"/>
          <w:lang w:eastAsia="pt-PT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1FA71AA" wp14:editId="006BC5B3">
                <wp:simplePos x="0" y="0"/>
                <wp:positionH relativeFrom="margin">
                  <wp:posOffset>2280920</wp:posOffset>
                </wp:positionH>
                <wp:positionV relativeFrom="paragraph">
                  <wp:posOffset>8890</wp:posOffset>
                </wp:positionV>
                <wp:extent cx="3209925" cy="238125"/>
                <wp:effectExtent l="0" t="0" r="9525" b="9525"/>
                <wp:wrapNone/>
                <wp:docPr id="42" name="Caixa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92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0CA346" w14:textId="5BD4D437" w:rsidR="0044502F" w:rsidRPr="00520865" w:rsidRDefault="00520865" w:rsidP="00F02EAB">
                            <w:pPr>
                              <w:rPr>
                                <w:rFonts w:ascii="Eras Medium ITC" w:hAnsi="Eras Medium ITC"/>
                                <w:sz w:val="22"/>
                              </w:rPr>
                            </w:pPr>
                            <w:r w:rsidRPr="00520865">
                              <w:rPr>
                                <w:rFonts w:ascii="Eras Medium ITC" w:hAnsi="Eras Medium ITC"/>
                                <w:sz w:val="22"/>
                              </w:rPr>
                              <w:t>Móvel</w:t>
                            </w:r>
                            <w:r w:rsidR="00F02EAB">
                              <w:rPr>
                                <w:rFonts w:ascii="Eras Medium ITC" w:hAnsi="Eras Medium ITC"/>
                                <w:sz w:val="22"/>
                              </w:rPr>
                              <w:t xml:space="preserve"> 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A71AA" id="Caixa de texto 42" o:spid="_x0000_s1045" type="#_x0000_t202" style="position:absolute;margin-left:179.6pt;margin-top:.7pt;width:252.75pt;height:18.7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" fillcolor="white [3201]" stroked="f" strokeweight=".5pt">
                <v:textbox>
                  <w:txbxContent>
                    <w:p w14:paraId="3C0CA346" w14:textId="5BD4D437" w:rsidR="0044502F" w:rsidRPr="00520865" w:rsidRDefault="00520865" w:rsidP="00F02EAB">
                      <w:pPr>
                        <w:rPr>
                          <w:rFonts w:ascii="Eras Medium ITC" w:hAnsi="Eras Medium ITC"/>
                          <w:sz w:val="22"/>
                        </w:rPr>
                      </w:pPr>
                      <w:r w:rsidRPr="00520865">
                        <w:rPr>
                          <w:rFonts w:ascii="Eras Medium ITC" w:hAnsi="Eras Medium ITC"/>
                          <w:sz w:val="22"/>
                        </w:rPr>
                        <w:t>Móvel</w:t>
                      </w:r>
                      <w:r w:rsidR="00F02EAB">
                        <w:rPr>
                          <w:rFonts w:ascii="Eras Medium ITC" w:hAnsi="Eras Medium ITC"/>
                          <w:sz w:val="22"/>
                        </w:rPr>
                        <w:t xml:space="preserve"> 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036FC">
        <w:rPr>
          <w:rFonts w:ascii="Arial Black" w:hAnsi="Arial Black"/>
          <w:b/>
          <w:noProof/>
          <w:sz w:val="22"/>
          <w:szCs w:val="22"/>
          <w:lang w:eastAsia="pt-PT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DD20762" wp14:editId="28E75A77">
                <wp:simplePos x="0" y="0"/>
                <wp:positionH relativeFrom="margin">
                  <wp:posOffset>90170</wp:posOffset>
                </wp:positionH>
                <wp:positionV relativeFrom="paragraph">
                  <wp:posOffset>8890</wp:posOffset>
                </wp:positionV>
                <wp:extent cx="2343150" cy="314325"/>
                <wp:effectExtent l="0" t="0" r="0" b="9525"/>
                <wp:wrapNone/>
                <wp:docPr id="41" name="Caixa de 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C679CE" w14:textId="4E865694" w:rsidR="0044502F" w:rsidRPr="00520865" w:rsidRDefault="00520865">
                            <w:pPr>
                              <w:rPr>
                                <w:rFonts w:ascii="Eras Medium ITC" w:hAnsi="Eras Medium ITC"/>
                                <w:sz w:val="22"/>
                              </w:rPr>
                            </w:pPr>
                            <w:r>
                              <w:rPr>
                                <w:rFonts w:ascii="Eras Medium ITC" w:hAnsi="Eras Medium ITC"/>
                                <w:sz w:val="22"/>
                              </w:rPr>
                              <w:t xml:space="preserve">Telefone </w:t>
                            </w:r>
                            <w:r w:rsidR="00F02EAB">
                              <w:rPr>
                                <w:rFonts w:ascii="Eras Medium ITC" w:hAnsi="Eras Medium ITC"/>
                                <w:sz w:val="22"/>
                              </w:rPr>
                              <w:t>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20762" id="Caixa de texto 41" o:spid="_x0000_s1046" type="#_x0000_t202" style="position:absolute;margin-left:7.1pt;margin-top:.7pt;width:184.5pt;height:24.7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" fillcolor="white [3201]" stroked="f" strokeweight=".5pt">
                <v:textbox>
                  <w:txbxContent>
                    <w:p w14:paraId="05C679CE" w14:textId="4E865694" w:rsidR="0044502F" w:rsidRPr="00520865" w:rsidRDefault="00520865">
                      <w:pPr>
                        <w:rPr>
                          <w:rFonts w:ascii="Eras Medium ITC" w:hAnsi="Eras Medium ITC"/>
                          <w:sz w:val="22"/>
                        </w:rPr>
                      </w:pPr>
                      <w:r>
                        <w:rPr>
                          <w:rFonts w:ascii="Eras Medium ITC" w:hAnsi="Eras Medium ITC"/>
                          <w:sz w:val="22"/>
                        </w:rPr>
                        <w:t xml:space="preserve">Telefone </w:t>
                      </w:r>
                      <w:r w:rsidR="00F02EAB">
                        <w:rPr>
                          <w:rFonts w:ascii="Eras Medium ITC" w:hAnsi="Eras Medium ITC"/>
                          <w:sz w:val="22"/>
                        </w:rPr>
                        <w:t>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F38130" w14:textId="77777777" w:rsidR="0018482D" w:rsidRPr="0018482D" w:rsidRDefault="0018482D" w:rsidP="0018482D">
      <w:pPr>
        <w:rPr>
          <w:rFonts w:ascii="Arial Black" w:hAnsi="Arial Black"/>
          <w:sz w:val="20"/>
        </w:rPr>
      </w:pPr>
    </w:p>
    <w:p w14:paraId="6E9DEBF7" w14:textId="4E57CAEE" w:rsidR="0018482D" w:rsidRPr="0018482D" w:rsidRDefault="007036FC" w:rsidP="0018482D">
      <w:pPr>
        <w:rPr>
          <w:rFonts w:ascii="Arial Black" w:hAnsi="Arial Black"/>
          <w:sz w:val="20"/>
        </w:rPr>
      </w:pPr>
      <w:r>
        <w:rPr>
          <w:rFonts w:ascii="Arial Black" w:hAnsi="Arial Black"/>
          <w:b/>
          <w:noProof/>
          <w:sz w:val="22"/>
          <w:szCs w:val="22"/>
          <w:lang w:eastAsia="pt-PT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B46CF88" wp14:editId="00AD351F">
                <wp:simplePos x="0" y="0"/>
                <wp:positionH relativeFrom="column">
                  <wp:posOffset>52070</wp:posOffset>
                </wp:positionH>
                <wp:positionV relativeFrom="paragraph">
                  <wp:posOffset>41275</wp:posOffset>
                </wp:positionV>
                <wp:extent cx="5610225" cy="390525"/>
                <wp:effectExtent l="0" t="0" r="9525" b="9525"/>
                <wp:wrapNone/>
                <wp:docPr id="48" name="Caixa de text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CDE78D" w14:textId="0FDB970B" w:rsidR="00520865" w:rsidRPr="00520865" w:rsidRDefault="00520865">
                            <w:pPr>
                              <w:rPr>
                                <w:rFonts w:ascii="Eras Medium ITC" w:hAnsi="Eras Medium ITC"/>
                                <w:sz w:val="22"/>
                              </w:rPr>
                            </w:pPr>
                            <w:r>
                              <w:rPr>
                                <w:rFonts w:ascii="Eras Medium ITC" w:hAnsi="Eras Medium ITC"/>
                                <w:sz w:val="22"/>
                              </w:rPr>
                              <w:t xml:space="preserve">Capacidade </w:t>
                            </w:r>
                            <w:r w:rsidR="00C878E0">
                              <w:rPr>
                                <w:rFonts w:ascii="Eras Medium ITC" w:hAnsi="Eras Medium ITC"/>
                                <w:sz w:val="22"/>
                              </w:rPr>
                              <w:t>acolhimento de n.º de crianças</w:t>
                            </w:r>
                            <w:r w:rsidR="00F02EAB">
                              <w:rPr>
                                <w:rFonts w:ascii="Eras Medium ITC" w:hAnsi="Eras Medium ITC"/>
                                <w:sz w:val="22"/>
                              </w:rPr>
                              <w:t xml:space="preserve"> 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6CF88" id="Caixa de texto 48" o:spid="_x0000_s1047" type="#_x0000_t202" style="position:absolute;margin-left:4.1pt;margin-top:3.25pt;width:441.75pt;height:30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" fillcolor="white [3201]" stroked="f" strokeweight=".5pt">
                <v:textbox>
                  <w:txbxContent>
                    <w:p w14:paraId="1ECDE78D" w14:textId="0FDB970B" w:rsidR="00520865" w:rsidRPr="00520865" w:rsidRDefault="00520865">
                      <w:pPr>
                        <w:rPr>
                          <w:rFonts w:ascii="Eras Medium ITC" w:hAnsi="Eras Medium ITC"/>
                          <w:sz w:val="22"/>
                        </w:rPr>
                      </w:pPr>
                      <w:r>
                        <w:rPr>
                          <w:rFonts w:ascii="Eras Medium ITC" w:hAnsi="Eras Medium ITC"/>
                          <w:sz w:val="22"/>
                        </w:rPr>
                        <w:t xml:space="preserve">Capacidade </w:t>
                      </w:r>
                      <w:r w:rsidR="00C878E0">
                        <w:rPr>
                          <w:rFonts w:ascii="Eras Medium ITC" w:hAnsi="Eras Medium ITC"/>
                          <w:sz w:val="22"/>
                        </w:rPr>
                        <w:t>acolhimento de n.º de crianças</w:t>
                      </w:r>
                      <w:r w:rsidR="00F02EAB">
                        <w:rPr>
                          <w:rFonts w:ascii="Eras Medium ITC" w:hAnsi="Eras Medium ITC"/>
                          <w:sz w:val="22"/>
                        </w:rPr>
                        <w:t xml:space="preserve"> 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29A7120F" w14:textId="77777777" w:rsidR="0018482D" w:rsidRPr="0018482D" w:rsidRDefault="0018482D" w:rsidP="0018482D">
      <w:pPr>
        <w:rPr>
          <w:rFonts w:ascii="Arial Black" w:hAnsi="Arial Black"/>
          <w:sz w:val="20"/>
        </w:rPr>
      </w:pPr>
    </w:p>
    <w:p w14:paraId="2620524F" w14:textId="77777777" w:rsidR="0018482D" w:rsidRPr="0018482D" w:rsidRDefault="0018482D" w:rsidP="0018482D">
      <w:pPr>
        <w:rPr>
          <w:rFonts w:ascii="Arial Black" w:hAnsi="Arial Black"/>
          <w:sz w:val="20"/>
        </w:rPr>
      </w:pPr>
    </w:p>
    <w:p w14:paraId="14A2CEA6" w14:textId="571B23E3" w:rsidR="0018482D" w:rsidRPr="0018482D" w:rsidRDefault="007036FC" w:rsidP="0018482D">
      <w:pPr>
        <w:rPr>
          <w:rFonts w:ascii="Arial Black" w:hAnsi="Arial Black"/>
          <w:sz w:val="20"/>
        </w:rPr>
      </w:pPr>
      <w:r>
        <w:rPr>
          <w:rFonts w:ascii="Arial Black" w:hAnsi="Arial Black"/>
          <w:b/>
          <w:noProof/>
          <w:sz w:val="22"/>
          <w:szCs w:val="22"/>
          <w:lang w:eastAsia="pt-PT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CBF3C22" wp14:editId="56BEBF85">
                <wp:simplePos x="0" y="0"/>
                <wp:positionH relativeFrom="margin">
                  <wp:posOffset>233045</wp:posOffset>
                </wp:positionH>
                <wp:positionV relativeFrom="paragraph">
                  <wp:posOffset>24765</wp:posOffset>
                </wp:positionV>
                <wp:extent cx="5267325" cy="285750"/>
                <wp:effectExtent l="0" t="0" r="9525" b="0"/>
                <wp:wrapNone/>
                <wp:docPr id="50" name="Caixa de text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73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6B79DD" w14:textId="4ACFECBF" w:rsidR="00520865" w:rsidRPr="0068551D" w:rsidRDefault="0068551D" w:rsidP="007036FC">
                            <w:pPr>
                              <w:pStyle w:val="PargrafodaLista"/>
                              <w:numPr>
                                <w:ilvl w:val="0"/>
                                <w:numId w:val="23"/>
                              </w:numPr>
                              <w:jc w:val="both"/>
                              <w:rPr>
                                <w:rFonts w:ascii="Eras Medium ITC" w:hAnsi="Eras Medium ITC"/>
                                <w:sz w:val="18"/>
                              </w:rPr>
                            </w:pPr>
                            <w:r w:rsidRPr="0068551D">
                              <w:rPr>
                                <w:rFonts w:ascii="Eras Medium ITC" w:hAnsi="Eras Medium ITC"/>
                                <w:sz w:val="18"/>
                              </w:rPr>
                              <w:t>Nomeadamente: entidade empresarial; solidariedade social; municipais e instituições oficiais.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BF3C22" id="Caixa de texto 50" o:spid="_x0000_s1060" type="#_x0000_t202" style="position:absolute;margin-left:18.35pt;margin-top:1.95pt;width:414.75pt;height:22.5pt;z-index:2516981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" fillcolor="white [3201]" stroked="f" strokeweight=".5pt">
                <v:textbox>
                  <w:txbxContent>
                    <w:p w14:paraId="786B79DD" w14:textId="4ACFECBF" w:rsidR="00520865" w:rsidRPr="0068551D" w:rsidRDefault="0068551D" w:rsidP="007036FC">
                      <w:pPr>
                        <w:pStyle w:val="PargrafodaLista"/>
                        <w:numPr>
                          <w:ilvl w:val="0"/>
                          <w:numId w:val="23"/>
                        </w:numPr>
                        <w:jc w:val="both"/>
                        <w:rPr>
                          <w:rFonts w:ascii="Eras Medium ITC" w:hAnsi="Eras Medium ITC"/>
                          <w:sz w:val="18"/>
                        </w:rPr>
                      </w:pPr>
                      <w:r w:rsidRPr="0068551D">
                        <w:rPr>
                          <w:rFonts w:ascii="Eras Medium ITC" w:hAnsi="Eras Medium ITC"/>
                          <w:sz w:val="18"/>
                        </w:rPr>
                        <w:t>Nomeadamente: entidade empresarial; solidariedade social; municipais e instituições oficiais.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399315" w14:textId="77777777" w:rsidR="0018482D" w:rsidRPr="0018482D" w:rsidRDefault="0018482D" w:rsidP="0018482D">
      <w:pPr>
        <w:rPr>
          <w:rFonts w:ascii="Arial Black" w:hAnsi="Arial Black"/>
          <w:sz w:val="20"/>
        </w:rPr>
      </w:pPr>
    </w:p>
    <w:p w14:paraId="215C76A1" w14:textId="40E09E00" w:rsidR="0018482D" w:rsidRDefault="0018482D" w:rsidP="0018482D">
      <w:pPr>
        <w:rPr>
          <w:rFonts w:ascii="Arial Black" w:hAnsi="Arial Black"/>
          <w:sz w:val="20"/>
        </w:rPr>
      </w:pPr>
    </w:p>
    <w:p w14:paraId="041A33C8" w14:textId="7C412198" w:rsidR="00AC7DB9" w:rsidRDefault="00AC7DB9" w:rsidP="0018482D">
      <w:pPr>
        <w:rPr>
          <w:rFonts w:ascii="Arial Black" w:hAnsi="Arial Black"/>
          <w:sz w:val="20"/>
        </w:rPr>
      </w:pPr>
    </w:p>
    <w:p w14:paraId="69B2CF49" w14:textId="0BC70228" w:rsidR="00AC7DB9" w:rsidRDefault="00AC7DB9" w:rsidP="0018482D">
      <w:pPr>
        <w:rPr>
          <w:rFonts w:ascii="Arial Black" w:hAnsi="Arial Black"/>
          <w:sz w:val="20"/>
        </w:rPr>
      </w:pPr>
    </w:p>
    <w:p w14:paraId="6CAA7BD1" w14:textId="77777777" w:rsidR="00AC7DB9" w:rsidRPr="0018482D" w:rsidRDefault="00AC7DB9" w:rsidP="0018482D">
      <w:pPr>
        <w:rPr>
          <w:rFonts w:ascii="Arial Black" w:hAnsi="Arial Black"/>
          <w:sz w:val="20"/>
        </w:rPr>
      </w:pPr>
    </w:p>
    <w:p w14:paraId="517EDC6A" w14:textId="733FBD5A" w:rsidR="004E0B5E" w:rsidRDefault="0018482D" w:rsidP="0018482D">
      <w:pPr>
        <w:tabs>
          <w:tab w:val="left" w:pos="1080"/>
        </w:tabs>
        <w:rPr>
          <w:rFonts w:ascii="Arial Black" w:hAnsi="Arial Black"/>
          <w:sz w:val="20"/>
        </w:rPr>
      </w:pPr>
      <w:r>
        <w:rPr>
          <w:rFonts w:ascii="Arial Black" w:hAnsi="Arial Black"/>
          <w:sz w:val="20"/>
        </w:rPr>
        <w:tab/>
      </w:r>
    </w:p>
    <w:tbl>
      <w:tblPr>
        <w:tblStyle w:val="Tabelacomgrelha"/>
        <w:tblpPr w:leftFromText="141" w:rightFromText="141" w:vertAnchor="text" w:horzAnchor="margin" w:tblpY="-162"/>
        <w:tblW w:w="0" w:type="auto"/>
        <w:tblBorders>
          <w:top w:val="single" w:sz="18" w:space="0" w:color="B2A1C7" w:themeColor="accent4" w:themeTint="99"/>
          <w:left w:val="single" w:sz="18" w:space="0" w:color="B2A1C7" w:themeColor="accent4" w:themeTint="99"/>
          <w:bottom w:val="single" w:sz="18" w:space="0" w:color="B2A1C7" w:themeColor="accent4" w:themeTint="99"/>
          <w:right w:val="single" w:sz="18" w:space="0" w:color="B2A1C7" w:themeColor="accent4" w:themeTint="99"/>
          <w:insideH w:val="single" w:sz="18" w:space="0" w:color="B2A1C7" w:themeColor="accent4" w:themeTint="99"/>
          <w:insideV w:val="single" w:sz="18" w:space="0" w:color="B2A1C7" w:themeColor="accent4" w:themeTint="99"/>
        </w:tblBorders>
        <w:tblLook w:val="04A0" w:firstRow="1" w:lastRow="0" w:firstColumn="1" w:lastColumn="0" w:noHBand="0" w:noVBand="1"/>
      </w:tblPr>
      <w:tblGrid>
        <w:gridCol w:w="708"/>
        <w:gridCol w:w="7349"/>
      </w:tblGrid>
      <w:tr w:rsidR="00ED2E99" w14:paraId="4466F7D5" w14:textId="77777777" w:rsidTr="00ED2E99"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FF00FF"/>
          </w:tcPr>
          <w:p w14:paraId="711485A7" w14:textId="77777777" w:rsidR="00ED2E99" w:rsidRPr="0018482D" w:rsidRDefault="00ED2E99" w:rsidP="00ED2E99">
            <w:pPr>
              <w:tabs>
                <w:tab w:val="left" w:pos="1080"/>
              </w:tabs>
              <w:jc w:val="center"/>
              <w:rPr>
                <w:rFonts w:ascii="Arial Black" w:hAnsi="Arial Black"/>
                <w:b/>
                <w:sz w:val="20"/>
              </w:rPr>
            </w:pPr>
            <w:r>
              <w:rPr>
                <w:rFonts w:ascii="Arial Black" w:hAnsi="Arial Black"/>
                <w:b/>
                <w:sz w:val="20"/>
              </w:rPr>
              <w:t>3</w:t>
            </w:r>
          </w:p>
        </w:tc>
        <w:tc>
          <w:tcPr>
            <w:tcW w:w="7349" w:type="dxa"/>
            <w:tcBorders>
              <w:top w:val="nil"/>
              <w:left w:val="nil"/>
              <w:bottom w:val="nil"/>
              <w:right w:val="nil"/>
            </w:tcBorders>
          </w:tcPr>
          <w:p w14:paraId="3B58454A" w14:textId="6330F2EA" w:rsidR="00ED2E99" w:rsidRDefault="00ED2E99" w:rsidP="005C39C8">
            <w:pPr>
              <w:tabs>
                <w:tab w:val="left" w:pos="1080"/>
              </w:tabs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sz w:val="20"/>
              </w:rPr>
              <w:t xml:space="preserve">IDENTIFICAÇÃO DO RESPONSÁVEL PELA DIREÇÃO </w:t>
            </w:r>
          </w:p>
        </w:tc>
      </w:tr>
    </w:tbl>
    <w:p w14:paraId="6F500EBE" w14:textId="44888774" w:rsidR="0018482D" w:rsidRDefault="00801491" w:rsidP="0018482D">
      <w:pPr>
        <w:tabs>
          <w:tab w:val="left" w:pos="1080"/>
        </w:tabs>
        <w:rPr>
          <w:rFonts w:ascii="Arial Black" w:hAnsi="Arial Black"/>
          <w:sz w:val="20"/>
        </w:rPr>
      </w:pPr>
      <w:r>
        <w:rPr>
          <w:rFonts w:ascii="Arial Black" w:hAnsi="Arial Black"/>
          <w:noProof/>
          <w:sz w:val="20"/>
          <w:lang w:eastAsia="pt-PT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F68204D" wp14:editId="42C824C4">
                <wp:simplePos x="0" y="0"/>
                <wp:positionH relativeFrom="margin">
                  <wp:align>right</wp:align>
                </wp:positionH>
                <wp:positionV relativeFrom="paragraph">
                  <wp:posOffset>97301</wp:posOffset>
                </wp:positionV>
                <wp:extent cx="5772150" cy="1863969"/>
                <wp:effectExtent l="57150" t="19050" r="76200" b="98425"/>
                <wp:wrapNone/>
                <wp:docPr id="51" name="Retângulo arredondad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2150" cy="1863969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72567D" id="Retângulo arredondado 51" o:spid="_x0000_s1026" style="position:absolute;margin-left:403.3pt;margin-top:7.65pt;width:454.5pt;height:146.75pt;z-index:2516992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" filled="f" strokecolor="fuchsia">
                <v:shadow on="t" color="black" opacity="22937f" origin=",.5" offset="0,.63889mm"/>
                <w10:wrap anchorx="margin"/>
              </v:roundrect>
            </w:pict>
          </mc:Fallback>
        </mc:AlternateContent>
      </w:r>
    </w:p>
    <w:p w14:paraId="6D528256" w14:textId="39CFEC15" w:rsidR="0018482D" w:rsidRDefault="00801491" w:rsidP="0018482D">
      <w:pPr>
        <w:tabs>
          <w:tab w:val="left" w:pos="1080"/>
        </w:tabs>
        <w:rPr>
          <w:rFonts w:ascii="Arial Black" w:hAnsi="Arial Black"/>
          <w:sz w:val="20"/>
        </w:rPr>
      </w:pPr>
      <w:r>
        <w:rPr>
          <w:rFonts w:ascii="Arial Black" w:hAnsi="Arial Black"/>
          <w:noProof/>
          <w:sz w:val="20"/>
          <w:lang w:eastAsia="pt-PT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A416AD6" wp14:editId="41BA08F8">
                <wp:simplePos x="0" y="0"/>
                <wp:positionH relativeFrom="margin">
                  <wp:align>left</wp:align>
                </wp:positionH>
                <wp:positionV relativeFrom="paragraph">
                  <wp:posOffset>81134</wp:posOffset>
                </wp:positionV>
                <wp:extent cx="5539154" cy="266700"/>
                <wp:effectExtent l="0" t="0" r="4445" b="0"/>
                <wp:wrapNone/>
                <wp:docPr id="55" name="Caixa de text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9154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1E8FAA" w14:textId="2CA6A60E" w:rsidR="00991C7C" w:rsidRPr="00852B0E" w:rsidRDefault="00852B0E">
                            <w:pPr>
                              <w:rPr>
                                <w:rFonts w:ascii="Eras Medium ITC" w:hAnsi="Eras Medium ITC"/>
                                <w:sz w:val="22"/>
                              </w:rPr>
                            </w:pPr>
                            <w:r>
                              <w:rPr>
                                <w:rFonts w:ascii="Eras Medium ITC" w:hAnsi="Eras Medium ITC"/>
                                <w:sz w:val="22"/>
                              </w:rPr>
                              <w:t xml:space="preserve">Nome </w:t>
                            </w:r>
                            <w:r w:rsidR="00801491">
                              <w:rPr>
                                <w:rFonts w:ascii="Eras Medium ITC" w:hAnsi="Eras Medium ITC"/>
                                <w:sz w:val="22"/>
                              </w:rPr>
                              <w:t>completo 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16AD6" id="Caixa de texto 55" o:spid="_x0000_s1049" type="#_x0000_t202" style="position:absolute;margin-left:0;margin-top:6.4pt;width:436.15pt;height:21pt;z-index:2517032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" fillcolor="white [3201]" stroked="f" strokeweight=".5pt">
                <v:textbox>
                  <w:txbxContent>
                    <w:p w14:paraId="611E8FAA" w14:textId="2CA6A60E" w:rsidR="00991C7C" w:rsidRPr="00852B0E" w:rsidRDefault="00852B0E">
                      <w:pPr>
                        <w:rPr>
                          <w:rFonts w:ascii="Eras Medium ITC" w:hAnsi="Eras Medium ITC"/>
                          <w:sz w:val="22"/>
                        </w:rPr>
                      </w:pPr>
                      <w:r>
                        <w:rPr>
                          <w:rFonts w:ascii="Eras Medium ITC" w:hAnsi="Eras Medium ITC"/>
                          <w:sz w:val="22"/>
                        </w:rPr>
                        <w:t xml:space="preserve">Nome </w:t>
                      </w:r>
                      <w:proofErr w:type="gramStart"/>
                      <w:r w:rsidR="00801491">
                        <w:rPr>
                          <w:rFonts w:ascii="Eras Medium ITC" w:hAnsi="Eras Medium ITC"/>
                          <w:sz w:val="22"/>
                        </w:rPr>
                        <w:t>completo</w:t>
                      </w:r>
                      <w:proofErr w:type="gramEnd"/>
                      <w:r w:rsidR="00801491">
                        <w:rPr>
                          <w:rFonts w:ascii="Eras Medium ITC" w:hAnsi="Eras Medium ITC"/>
                          <w:sz w:val="22"/>
                        </w:rPr>
                        <w:t xml:space="preserve"> _____________________________________________________________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851D7D" w14:textId="0ECF17C7" w:rsidR="0018482D" w:rsidRPr="0018482D" w:rsidRDefault="0018482D" w:rsidP="0018482D">
      <w:pPr>
        <w:rPr>
          <w:rFonts w:ascii="Arial Black" w:hAnsi="Arial Black"/>
          <w:sz w:val="20"/>
        </w:rPr>
      </w:pPr>
    </w:p>
    <w:p w14:paraId="382D2AD7" w14:textId="4DF03206" w:rsidR="0018482D" w:rsidRPr="0018482D" w:rsidRDefault="00801491" w:rsidP="0018482D">
      <w:pPr>
        <w:rPr>
          <w:rFonts w:ascii="Arial Black" w:hAnsi="Arial Black"/>
          <w:sz w:val="20"/>
        </w:rPr>
      </w:pPr>
      <w:r>
        <w:rPr>
          <w:rFonts w:ascii="Arial Black" w:hAnsi="Arial Black"/>
          <w:noProof/>
          <w:sz w:val="20"/>
          <w:lang w:eastAsia="pt-PT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C8FDA1E" wp14:editId="51229065">
                <wp:simplePos x="0" y="0"/>
                <wp:positionH relativeFrom="margin">
                  <wp:align>left</wp:align>
                </wp:positionH>
                <wp:positionV relativeFrom="paragraph">
                  <wp:posOffset>128270</wp:posOffset>
                </wp:positionV>
                <wp:extent cx="5591908" cy="295275"/>
                <wp:effectExtent l="0" t="0" r="8890" b="9525"/>
                <wp:wrapNone/>
                <wp:docPr id="57" name="Caixa de text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1908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99D5DB" w14:textId="103D396F" w:rsidR="00991C7C" w:rsidRPr="00852B0E" w:rsidRDefault="00852B0E">
                            <w:pPr>
                              <w:rPr>
                                <w:rFonts w:ascii="Eras Medium ITC" w:hAnsi="Eras Medium ITC"/>
                                <w:sz w:val="22"/>
                              </w:rPr>
                            </w:pPr>
                            <w:r w:rsidRPr="00852B0E">
                              <w:rPr>
                                <w:rFonts w:ascii="Eras Medium ITC" w:hAnsi="Eras Medium ITC"/>
                                <w:sz w:val="22"/>
                              </w:rPr>
                              <w:t>Habilitações literárias</w:t>
                            </w:r>
                            <w:r w:rsidR="00801491">
                              <w:rPr>
                                <w:rFonts w:ascii="Eras Medium ITC" w:hAnsi="Eras Medium ITC"/>
                                <w:sz w:val="22"/>
                              </w:rPr>
                              <w:t xml:space="preserve"> 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FDA1E" id="Caixa de texto 57" o:spid="_x0000_s1050" type="#_x0000_t202" style="position:absolute;margin-left:0;margin-top:10.1pt;width:440.3pt;height:23.25pt;z-index:251705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" fillcolor="white [3201]" stroked="f" strokeweight=".5pt">
                <v:textbox>
                  <w:txbxContent>
                    <w:p w14:paraId="6299D5DB" w14:textId="103D396F" w:rsidR="00991C7C" w:rsidRPr="00852B0E" w:rsidRDefault="00852B0E">
                      <w:pPr>
                        <w:rPr>
                          <w:rFonts w:ascii="Eras Medium ITC" w:hAnsi="Eras Medium ITC"/>
                          <w:sz w:val="22"/>
                        </w:rPr>
                      </w:pPr>
                      <w:r w:rsidRPr="00852B0E">
                        <w:rPr>
                          <w:rFonts w:ascii="Eras Medium ITC" w:hAnsi="Eras Medium ITC"/>
                          <w:sz w:val="22"/>
                        </w:rPr>
                        <w:t>Habilitações literárias</w:t>
                      </w:r>
                      <w:r w:rsidR="00801491">
                        <w:rPr>
                          <w:rFonts w:ascii="Eras Medium ITC" w:hAnsi="Eras Medium ITC"/>
                          <w:sz w:val="22"/>
                        </w:rPr>
                        <w:t xml:space="preserve"> _________________________________________________________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99E793" w14:textId="410BB47F" w:rsidR="0018482D" w:rsidRDefault="0018482D" w:rsidP="0018482D">
      <w:pPr>
        <w:rPr>
          <w:rFonts w:ascii="Arial Black" w:hAnsi="Arial Black"/>
          <w:sz w:val="20"/>
        </w:rPr>
      </w:pPr>
    </w:p>
    <w:p w14:paraId="7FC0C679" w14:textId="79184CDE" w:rsidR="00991C7C" w:rsidRDefault="00801491" w:rsidP="0018482D">
      <w:pPr>
        <w:rPr>
          <w:rFonts w:ascii="Arial Black" w:hAnsi="Arial Black"/>
          <w:sz w:val="20"/>
        </w:rPr>
      </w:pPr>
      <w:r>
        <w:rPr>
          <w:rFonts w:ascii="Arial Black" w:hAnsi="Arial Black"/>
          <w:noProof/>
          <w:sz w:val="20"/>
          <w:lang w:eastAsia="pt-PT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F8D22A6" wp14:editId="54ADD4ED">
                <wp:simplePos x="0" y="0"/>
                <wp:positionH relativeFrom="margin">
                  <wp:align>left</wp:align>
                </wp:positionH>
                <wp:positionV relativeFrom="paragraph">
                  <wp:posOffset>163586</wp:posOffset>
                </wp:positionV>
                <wp:extent cx="5547947" cy="238125"/>
                <wp:effectExtent l="0" t="0" r="0" b="9525"/>
                <wp:wrapNone/>
                <wp:docPr id="58" name="Caixa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7947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2249AA" w14:textId="17D122B4" w:rsidR="00991C7C" w:rsidRPr="00852B0E" w:rsidRDefault="00852B0E">
                            <w:pPr>
                              <w:rPr>
                                <w:rFonts w:ascii="Eras Medium ITC" w:hAnsi="Eras Medium ITC"/>
                                <w:sz w:val="22"/>
                              </w:rPr>
                            </w:pPr>
                            <w:r w:rsidRPr="00852B0E">
                              <w:rPr>
                                <w:rFonts w:ascii="Eras Medium ITC" w:hAnsi="Eras Medium ITC"/>
                                <w:sz w:val="22"/>
                              </w:rPr>
                              <w:t>N.º de</w:t>
                            </w:r>
                            <w:r>
                              <w:rPr>
                                <w:rFonts w:ascii="Eras Medium ITC" w:hAnsi="Eras Medium ITC"/>
                                <w:sz w:val="22"/>
                              </w:rPr>
                              <w:t xml:space="preserve"> Identificação Fiscal</w:t>
                            </w:r>
                            <w:r w:rsidR="00801491">
                              <w:rPr>
                                <w:rFonts w:ascii="Eras Medium ITC" w:hAnsi="Eras Medium ITC"/>
                                <w:sz w:val="22"/>
                              </w:rPr>
                              <w:t xml:space="preserve"> 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8D22A6" id="Caixa de texto 58" o:spid="_x0000_s1051" type="#_x0000_t202" style="position:absolute;margin-left:0;margin-top:12.9pt;width:436.85pt;height:18.75pt;z-index:25170636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" fillcolor="white [3201]" stroked="f" strokeweight=".5pt">
                <v:textbox>
                  <w:txbxContent>
                    <w:p w14:paraId="202249AA" w14:textId="17D122B4" w:rsidR="00991C7C" w:rsidRPr="00852B0E" w:rsidRDefault="00852B0E">
                      <w:pPr>
                        <w:rPr>
                          <w:rFonts w:ascii="Eras Medium ITC" w:hAnsi="Eras Medium ITC"/>
                          <w:sz w:val="22"/>
                        </w:rPr>
                      </w:pPr>
                      <w:r w:rsidRPr="00852B0E">
                        <w:rPr>
                          <w:rFonts w:ascii="Eras Medium ITC" w:hAnsi="Eras Medium ITC"/>
                          <w:sz w:val="22"/>
                        </w:rPr>
                        <w:t>N.º de</w:t>
                      </w:r>
                      <w:r>
                        <w:rPr>
                          <w:rFonts w:ascii="Eras Medium ITC" w:hAnsi="Eras Medium ITC"/>
                          <w:sz w:val="22"/>
                        </w:rPr>
                        <w:t xml:space="preserve"> Identificação Fiscal</w:t>
                      </w:r>
                      <w:r w:rsidR="00801491">
                        <w:rPr>
                          <w:rFonts w:ascii="Eras Medium ITC" w:hAnsi="Eras Medium ITC"/>
                          <w:sz w:val="22"/>
                        </w:rPr>
                        <w:t xml:space="preserve"> 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737962" w14:textId="722F5449" w:rsidR="00991C7C" w:rsidRPr="0018482D" w:rsidRDefault="00991C7C" w:rsidP="0018482D">
      <w:pPr>
        <w:rPr>
          <w:rFonts w:ascii="Arial Black" w:hAnsi="Arial Black"/>
          <w:sz w:val="20"/>
        </w:rPr>
      </w:pPr>
    </w:p>
    <w:p w14:paraId="2831333D" w14:textId="143FF800" w:rsidR="00852B0E" w:rsidRDefault="00852B0E" w:rsidP="0018482D">
      <w:pPr>
        <w:tabs>
          <w:tab w:val="left" w:pos="1200"/>
        </w:tabs>
        <w:rPr>
          <w:rFonts w:ascii="Arial Black" w:hAnsi="Arial Black"/>
          <w:sz w:val="20"/>
        </w:rPr>
      </w:pPr>
    </w:p>
    <w:p w14:paraId="3031FD5B" w14:textId="7519DF7B" w:rsidR="00D213BD" w:rsidRDefault="00ED2E99" w:rsidP="0018482D">
      <w:pPr>
        <w:rPr>
          <w:rFonts w:ascii="Arial Black" w:hAnsi="Arial Black"/>
          <w:sz w:val="20"/>
        </w:rPr>
      </w:pPr>
      <w:r>
        <w:rPr>
          <w:rFonts w:ascii="Arial Black" w:hAnsi="Arial Black"/>
          <w:noProof/>
          <w:sz w:val="20"/>
          <w:lang w:eastAsia="pt-PT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058E192" wp14:editId="06C11AFA">
                <wp:simplePos x="0" y="0"/>
                <wp:positionH relativeFrom="margin">
                  <wp:posOffset>2422965</wp:posOffset>
                </wp:positionH>
                <wp:positionV relativeFrom="paragraph">
                  <wp:posOffset>14703</wp:posOffset>
                </wp:positionV>
                <wp:extent cx="3130012" cy="263769"/>
                <wp:effectExtent l="0" t="0" r="0" b="3175"/>
                <wp:wrapNone/>
                <wp:docPr id="63" name="Caixa de tex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0012" cy="2637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0238AF" w14:textId="0DF5FDC2" w:rsidR="00852B0E" w:rsidRPr="00374F09" w:rsidRDefault="00374F09">
                            <w:pPr>
                              <w:rPr>
                                <w:rFonts w:ascii="Eras Medium ITC" w:hAnsi="Eras Medium ITC"/>
                                <w:sz w:val="22"/>
                              </w:rPr>
                            </w:pPr>
                            <w:r>
                              <w:rPr>
                                <w:rFonts w:ascii="Eras Medium ITC" w:hAnsi="Eras Medium ITC"/>
                                <w:sz w:val="22"/>
                              </w:rPr>
                              <w:t>Localidade</w:t>
                            </w:r>
                            <w:r w:rsidR="00801491">
                              <w:rPr>
                                <w:rFonts w:ascii="Eras Medium ITC" w:hAnsi="Eras Medium ITC"/>
                                <w:sz w:val="22"/>
                              </w:rPr>
                              <w:t xml:space="preserve"> 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8E192" id="Caixa de texto 63" o:spid="_x0000_s1052" type="#_x0000_t202" style="position:absolute;margin-left:190.8pt;margin-top:1.15pt;width:246.45pt;height:20.7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" fillcolor="white [3201]" stroked="f" strokeweight=".5pt">
                <v:textbox>
                  <w:txbxContent>
                    <w:p w14:paraId="100238AF" w14:textId="0DF5FDC2" w:rsidR="00852B0E" w:rsidRPr="00374F09" w:rsidRDefault="00374F09">
                      <w:pPr>
                        <w:rPr>
                          <w:rFonts w:ascii="Eras Medium ITC" w:hAnsi="Eras Medium ITC"/>
                          <w:sz w:val="22"/>
                        </w:rPr>
                      </w:pPr>
                      <w:r>
                        <w:rPr>
                          <w:rFonts w:ascii="Eras Medium ITC" w:hAnsi="Eras Medium ITC"/>
                          <w:sz w:val="22"/>
                        </w:rPr>
                        <w:t>Localidade</w:t>
                      </w:r>
                      <w:r w:rsidR="00801491">
                        <w:rPr>
                          <w:rFonts w:ascii="Eras Medium ITC" w:hAnsi="Eras Medium ITC"/>
                          <w:sz w:val="22"/>
                        </w:rPr>
                        <w:t xml:space="preserve"> 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 Black" w:hAnsi="Arial Black"/>
          <w:noProof/>
          <w:sz w:val="20"/>
          <w:lang w:eastAsia="pt-PT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F2B1CDF" wp14:editId="678FE538">
                <wp:simplePos x="0" y="0"/>
                <wp:positionH relativeFrom="column">
                  <wp:posOffset>31018</wp:posOffset>
                </wp:positionH>
                <wp:positionV relativeFrom="paragraph">
                  <wp:posOffset>14507</wp:posOffset>
                </wp:positionV>
                <wp:extent cx="2435470" cy="238125"/>
                <wp:effectExtent l="0" t="0" r="3175" b="9525"/>
                <wp:wrapNone/>
                <wp:docPr id="59" name="Caixa de text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547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CCA360" w14:textId="7299EF1C" w:rsidR="00991C7C" w:rsidRPr="00852B0E" w:rsidRDefault="00852B0E">
                            <w:pPr>
                              <w:rPr>
                                <w:rFonts w:ascii="Eras Medium ITC" w:hAnsi="Eras Medium ITC"/>
                                <w:sz w:val="20"/>
                              </w:rPr>
                            </w:pPr>
                            <w:r w:rsidRPr="00852B0E">
                              <w:rPr>
                                <w:rFonts w:ascii="Eras Medium ITC" w:hAnsi="Eras Medium ITC"/>
                                <w:sz w:val="22"/>
                              </w:rPr>
                              <w:t>Morada</w:t>
                            </w:r>
                            <w:r w:rsidR="00801491">
                              <w:rPr>
                                <w:rFonts w:ascii="Eras Medium ITC" w:hAnsi="Eras Medium ITC"/>
                                <w:sz w:val="22"/>
                              </w:rPr>
                              <w:t xml:space="preserve"> 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B1CDF" id="Caixa de texto 59" o:spid="_x0000_s1053" type="#_x0000_t202" style="position:absolute;margin-left:2.45pt;margin-top:1.15pt;width:191.75pt;height:18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" fillcolor="white [3201]" stroked="f" strokeweight=".5pt">
                <v:textbox>
                  <w:txbxContent>
                    <w:p w14:paraId="66CCA360" w14:textId="7299EF1C" w:rsidR="00991C7C" w:rsidRPr="00852B0E" w:rsidRDefault="00852B0E">
                      <w:pPr>
                        <w:rPr>
                          <w:rFonts w:ascii="Eras Medium ITC" w:hAnsi="Eras Medium ITC"/>
                          <w:sz w:val="20"/>
                        </w:rPr>
                      </w:pPr>
                      <w:r w:rsidRPr="00852B0E">
                        <w:rPr>
                          <w:rFonts w:ascii="Eras Medium ITC" w:hAnsi="Eras Medium ITC"/>
                          <w:sz w:val="22"/>
                        </w:rPr>
                        <w:t>Morada</w:t>
                      </w:r>
                      <w:r w:rsidR="00801491">
                        <w:rPr>
                          <w:rFonts w:ascii="Eras Medium ITC" w:hAnsi="Eras Medium ITC"/>
                          <w:sz w:val="22"/>
                        </w:rPr>
                        <w:t xml:space="preserve"> 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4B94A6B8" w14:textId="77777777" w:rsidR="00801491" w:rsidRDefault="00801491" w:rsidP="0018482D">
      <w:pPr>
        <w:rPr>
          <w:rFonts w:ascii="Arial Black" w:hAnsi="Arial Black"/>
          <w:sz w:val="20"/>
        </w:rPr>
      </w:pPr>
    </w:p>
    <w:p w14:paraId="3CA8CBC4" w14:textId="77777777" w:rsidR="00ED2E99" w:rsidRDefault="00ED2E99" w:rsidP="0018482D">
      <w:pPr>
        <w:rPr>
          <w:rFonts w:ascii="Arial Black" w:hAnsi="Arial Black"/>
          <w:sz w:val="20"/>
        </w:rPr>
      </w:pPr>
    </w:p>
    <w:p w14:paraId="033BD36D" w14:textId="77777777" w:rsidR="00ED2E99" w:rsidRDefault="00ED2E99" w:rsidP="0018482D">
      <w:pPr>
        <w:rPr>
          <w:rFonts w:ascii="Arial Black" w:hAnsi="Arial Black"/>
          <w:sz w:val="20"/>
        </w:rPr>
      </w:pPr>
    </w:p>
    <w:tbl>
      <w:tblPr>
        <w:tblStyle w:val="Tabelacomgrelh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1"/>
        <w:gridCol w:w="7615"/>
      </w:tblGrid>
      <w:tr w:rsidR="0018482D" w14:paraId="19F2B1BA" w14:textId="77777777" w:rsidTr="009C312E">
        <w:trPr>
          <w:trHeight w:val="281"/>
        </w:trPr>
        <w:tc>
          <w:tcPr>
            <w:tcW w:w="641" w:type="dxa"/>
            <w:shd w:val="clear" w:color="auto" w:fill="FF00FF"/>
          </w:tcPr>
          <w:p w14:paraId="4107A8D2" w14:textId="7F232FFA" w:rsidR="0018482D" w:rsidRPr="0018482D" w:rsidRDefault="00144861" w:rsidP="0018482D">
            <w:pPr>
              <w:jc w:val="center"/>
              <w:rPr>
                <w:rFonts w:ascii="Arial Black" w:hAnsi="Arial Black"/>
                <w:b/>
                <w:sz w:val="20"/>
              </w:rPr>
            </w:pPr>
            <w:r>
              <w:rPr>
                <w:rFonts w:ascii="Arial Black" w:hAnsi="Arial Black"/>
                <w:b/>
                <w:sz w:val="20"/>
              </w:rPr>
              <w:t>4</w:t>
            </w:r>
          </w:p>
        </w:tc>
        <w:tc>
          <w:tcPr>
            <w:tcW w:w="7615" w:type="dxa"/>
          </w:tcPr>
          <w:p w14:paraId="5DE449DE" w14:textId="51C3E978" w:rsidR="0013281E" w:rsidRDefault="008D2D71" w:rsidP="0018482D">
            <w:pPr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sz w:val="20"/>
              </w:rPr>
              <w:t xml:space="preserve">ASSINATURA </w:t>
            </w:r>
          </w:p>
        </w:tc>
      </w:tr>
    </w:tbl>
    <w:p w14:paraId="427159FA" w14:textId="04AA61BE" w:rsidR="0018482D" w:rsidRDefault="00E3331F" w:rsidP="0018482D">
      <w:pPr>
        <w:ind w:firstLine="720"/>
        <w:rPr>
          <w:rFonts w:ascii="Arial Black" w:hAnsi="Arial Black"/>
          <w:sz w:val="20"/>
        </w:rPr>
      </w:pPr>
      <w:r>
        <w:rPr>
          <w:rFonts w:ascii="Arial Black" w:hAnsi="Arial Black"/>
          <w:noProof/>
          <w:sz w:val="20"/>
          <w:lang w:eastAsia="pt-PT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64E9B90" wp14:editId="7A22B886">
                <wp:simplePos x="0" y="0"/>
                <wp:positionH relativeFrom="margin">
                  <wp:align>left</wp:align>
                </wp:positionH>
                <wp:positionV relativeFrom="paragraph">
                  <wp:posOffset>29210</wp:posOffset>
                </wp:positionV>
                <wp:extent cx="5800725" cy="638175"/>
                <wp:effectExtent l="57150" t="19050" r="85725" b="104775"/>
                <wp:wrapNone/>
                <wp:docPr id="53" name="Retângulo arredondad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0725" cy="638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BEBFFD" id="Retângulo arredondado 53" o:spid="_x0000_s1026" style="position:absolute;margin-left:0;margin-top:2.3pt;width:456.75pt;height:50.25pt;z-index:2517012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" filled="f" strokecolor="fuchsia">
                <v:shadow on="t" color="black" opacity="22937f" origin=",.5" offset="0,.63889mm"/>
                <w10:wrap anchorx="margin"/>
              </v:roundrect>
            </w:pict>
          </mc:Fallback>
        </mc:AlternateContent>
      </w:r>
    </w:p>
    <w:tbl>
      <w:tblPr>
        <w:tblStyle w:val="Tabelacomgrelha"/>
        <w:tblpPr w:leftFromText="141" w:rightFromText="141" w:vertAnchor="text" w:horzAnchor="page" w:tblpX="1906" w:tblpY="80"/>
        <w:tblW w:w="0" w:type="auto"/>
        <w:tblLook w:val="04A0" w:firstRow="1" w:lastRow="0" w:firstColumn="1" w:lastColumn="0" w:noHBand="0" w:noVBand="1"/>
      </w:tblPr>
      <w:tblGrid>
        <w:gridCol w:w="988"/>
        <w:gridCol w:w="708"/>
        <w:gridCol w:w="709"/>
      </w:tblGrid>
      <w:tr w:rsidR="00D04CC1" w14:paraId="4116342A" w14:textId="77777777" w:rsidTr="00D04CC1">
        <w:tc>
          <w:tcPr>
            <w:tcW w:w="988" w:type="dxa"/>
            <w:tcBorders>
              <w:top w:val="nil"/>
              <w:left w:val="nil"/>
              <w:bottom w:val="single" w:sz="4" w:space="0" w:color="auto"/>
            </w:tcBorders>
          </w:tcPr>
          <w:p w14:paraId="75E8E27A" w14:textId="77777777" w:rsidR="00D04CC1" w:rsidRDefault="00D04CC1" w:rsidP="00D04CC1">
            <w:pPr>
              <w:rPr>
                <w:rFonts w:ascii="Arial Black" w:hAnsi="Arial Black"/>
                <w:sz w:val="20"/>
              </w:rPr>
            </w:pPr>
          </w:p>
        </w:tc>
        <w:tc>
          <w:tcPr>
            <w:tcW w:w="708" w:type="dxa"/>
            <w:tcBorders>
              <w:top w:val="nil"/>
              <w:bottom w:val="single" w:sz="4" w:space="0" w:color="auto"/>
            </w:tcBorders>
          </w:tcPr>
          <w:p w14:paraId="0245472E" w14:textId="77777777" w:rsidR="00D04CC1" w:rsidRDefault="00D04CC1" w:rsidP="00D04CC1">
            <w:pPr>
              <w:rPr>
                <w:rFonts w:ascii="Arial Black" w:hAnsi="Arial Black"/>
                <w:sz w:val="20"/>
              </w:rPr>
            </w:pPr>
          </w:p>
        </w:tc>
        <w:tc>
          <w:tcPr>
            <w:tcW w:w="709" w:type="dxa"/>
            <w:tcBorders>
              <w:top w:val="nil"/>
              <w:bottom w:val="single" w:sz="4" w:space="0" w:color="auto"/>
              <w:right w:val="nil"/>
            </w:tcBorders>
          </w:tcPr>
          <w:p w14:paraId="36C866A2" w14:textId="77777777" w:rsidR="00D04CC1" w:rsidRDefault="00D04CC1" w:rsidP="00D04CC1">
            <w:pPr>
              <w:rPr>
                <w:rFonts w:ascii="Arial Black" w:hAnsi="Arial Black"/>
                <w:sz w:val="20"/>
              </w:rPr>
            </w:pPr>
          </w:p>
        </w:tc>
      </w:tr>
      <w:tr w:rsidR="00D04CC1" w14:paraId="4F3B3C63" w14:textId="77777777" w:rsidTr="00D04CC1">
        <w:tc>
          <w:tcPr>
            <w:tcW w:w="98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BDBFB8A" w14:textId="77777777" w:rsidR="00D04CC1" w:rsidRPr="00A96E59" w:rsidRDefault="00D04CC1" w:rsidP="00D04CC1">
            <w:pPr>
              <w:jc w:val="center"/>
              <w:rPr>
                <w:rFonts w:ascii="Eras Medium ITC" w:hAnsi="Eras Medium ITC"/>
                <w:sz w:val="22"/>
              </w:rPr>
            </w:pPr>
            <w:r w:rsidRPr="00A96E59">
              <w:rPr>
                <w:rFonts w:ascii="Eras Medium ITC" w:hAnsi="Eras Medium ITC"/>
                <w:sz w:val="22"/>
              </w:rPr>
              <w:t>ano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14D8D2A" w14:textId="77777777" w:rsidR="00D04CC1" w:rsidRPr="00A96E59" w:rsidRDefault="00D04CC1" w:rsidP="00D04CC1">
            <w:pPr>
              <w:jc w:val="center"/>
              <w:rPr>
                <w:rFonts w:ascii="Eras Medium ITC" w:hAnsi="Eras Medium ITC"/>
                <w:sz w:val="22"/>
              </w:rPr>
            </w:pPr>
            <w:r w:rsidRPr="00A96E59">
              <w:rPr>
                <w:rFonts w:ascii="Eras Medium ITC" w:hAnsi="Eras Medium ITC"/>
                <w:sz w:val="22"/>
              </w:rPr>
              <w:t>mês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72D484A" w14:textId="77777777" w:rsidR="00D04CC1" w:rsidRPr="00A96E59" w:rsidRDefault="00D04CC1" w:rsidP="00D04CC1">
            <w:pPr>
              <w:jc w:val="center"/>
              <w:rPr>
                <w:rFonts w:ascii="Eras Medium ITC" w:hAnsi="Eras Medium ITC"/>
                <w:sz w:val="22"/>
              </w:rPr>
            </w:pPr>
            <w:r w:rsidRPr="00A96E59">
              <w:rPr>
                <w:rFonts w:ascii="Eras Medium ITC" w:hAnsi="Eras Medium ITC"/>
                <w:sz w:val="22"/>
              </w:rPr>
              <w:t>dia</w:t>
            </w:r>
          </w:p>
        </w:tc>
      </w:tr>
    </w:tbl>
    <w:p w14:paraId="7E01678B" w14:textId="137589D4" w:rsidR="0018482D" w:rsidRPr="0018482D" w:rsidRDefault="00A96E59" w:rsidP="0018482D">
      <w:pPr>
        <w:rPr>
          <w:rFonts w:ascii="Arial Black" w:hAnsi="Arial Black"/>
          <w:sz w:val="20"/>
        </w:rPr>
      </w:pPr>
      <w:r>
        <w:rPr>
          <w:rFonts w:ascii="Arial Black" w:hAnsi="Arial Black"/>
          <w:noProof/>
          <w:sz w:val="20"/>
          <w:lang w:eastAsia="pt-PT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BA3269E" wp14:editId="16DB6CA0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3581400" cy="400050"/>
                <wp:effectExtent l="0" t="0" r="0" b="0"/>
                <wp:wrapNone/>
                <wp:docPr id="73" name="Caixa de texto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0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ADB053" w14:textId="71670D98" w:rsidR="00A96E59" w:rsidRDefault="00A96E59">
                            <w:r>
                              <w:t>____________________________________________________________</w:t>
                            </w:r>
                          </w:p>
                          <w:p w14:paraId="198178C8" w14:textId="356DA5C3" w:rsidR="00A96E59" w:rsidRPr="00A96E59" w:rsidRDefault="00A96E59" w:rsidP="00A96E59">
                            <w:pPr>
                              <w:jc w:val="center"/>
                              <w:rPr>
                                <w:rFonts w:ascii="Eras Medium ITC" w:hAnsi="Eras Medium ITC"/>
                                <w:sz w:val="22"/>
                              </w:rPr>
                            </w:pPr>
                            <w:r>
                              <w:rPr>
                                <w:rFonts w:ascii="Eras Medium ITC" w:hAnsi="Eras Medium ITC"/>
                                <w:sz w:val="22"/>
                              </w:rPr>
                              <w:t>Assinatura</w:t>
                            </w:r>
                            <w:r w:rsidR="008D092E">
                              <w:rPr>
                                <w:rFonts w:ascii="Eras Medium ITC" w:hAnsi="Eras Medium ITC"/>
                                <w:sz w:val="22"/>
                              </w:rPr>
                              <w:t xml:space="preserve"> e carimbo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3269E" id="Caixa de texto 73" o:spid="_x0000_s1077" type="#_x0000_t202" style="position:absolute;margin-left:230.8pt;margin-top:.5pt;width:282pt;height:31.5pt;z-index:251722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" fillcolor="white [3201]" stroked="f" strokeweight=".5pt">
                <v:textbox>
                  <w:txbxContent>
                    <w:p w14:paraId="0EADB053" w14:textId="71670D98" w:rsidR="00A96E59" w:rsidRDefault="00A96E59">
                      <w:r>
                        <w:t>____________________________________________________________</w:t>
                      </w:r>
                    </w:p>
                    <w:p w14:paraId="198178C8" w14:textId="356DA5C3" w:rsidR="00A96E59" w:rsidRPr="00A96E59" w:rsidRDefault="00A96E59" w:rsidP="00A96E59">
                      <w:pPr>
                        <w:jc w:val="center"/>
                        <w:rPr>
                          <w:rFonts w:ascii="Eras Medium ITC" w:hAnsi="Eras Medium ITC"/>
                          <w:sz w:val="22"/>
                        </w:rPr>
                      </w:pPr>
                      <w:r>
                        <w:rPr>
                          <w:rFonts w:ascii="Eras Medium ITC" w:hAnsi="Eras Medium ITC"/>
                          <w:sz w:val="22"/>
                        </w:rPr>
                        <w:t>Assinatura</w:t>
                      </w:r>
                      <w:r w:rsidR="008D092E">
                        <w:rPr>
                          <w:rFonts w:ascii="Eras Medium ITC" w:hAnsi="Eras Medium ITC"/>
                          <w:sz w:val="22"/>
                        </w:rPr>
                        <w:t xml:space="preserve"> e carimbo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5C23430" w14:textId="0FB815B9" w:rsidR="0018482D" w:rsidRDefault="0018482D" w:rsidP="0018482D">
      <w:pPr>
        <w:rPr>
          <w:rFonts w:ascii="Arial Black" w:hAnsi="Arial Black"/>
          <w:sz w:val="20"/>
        </w:rPr>
      </w:pPr>
    </w:p>
    <w:tbl>
      <w:tblPr>
        <w:tblStyle w:val="Tabelacomgrelha"/>
        <w:tblpPr w:leftFromText="141" w:rightFromText="141" w:vertAnchor="text" w:horzAnchor="margin" w:tblpY="38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6"/>
        <w:gridCol w:w="7795"/>
      </w:tblGrid>
      <w:tr w:rsidR="00CA21D4" w14:paraId="490B14BE" w14:textId="77777777" w:rsidTr="00CA21D4">
        <w:trPr>
          <w:trHeight w:val="253"/>
        </w:trPr>
        <w:tc>
          <w:tcPr>
            <w:tcW w:w="656" w:type="dxa"/>
            <w:shd w:val="clear" w:color="auto" w:fill="FF00FF"/>
          </w:tcPr>
          <w:p w14:paraId="7CF69BF9" w14:textId="77777777" w:rsidR="00CA21D4" w:rsidRPr="008D2D71" w:rsidRDefault="00CA21D4" w:rsidP="00CA21D4">
            <w:pPr>
              <w:jc w:val="center"/>
              <w:rPr>
                <w:rFonts w:ascii="Arial Black" w:hAnsi="Arial Black"/>
                <w:b/>
                <w:sz w:val="20"/>
              </w:rPr>
            </w:pPr>
            <w:r>
              <w:rPr>
                <w:rFonts w:ascii="Arial Black" w:hAnsi="Arial Black"/>
                <w:b/>
                <w:sz w:val="20"/>
              </w:rPr>
              <w:t>5</w:t>
            </w:r>
          </w:p>
        </w:tc>
        <w:tc>
          <w:tcPr>
            <w:tcW w:w="7795" w:type="dxa"/>
          </w:tcPr>
          <w:p w14:paraId="1BCAAAE7" w14:textId="77777777" w:rsidR="00CA21D4" w:rsidRDefault="00CA21D4" w:rsidP="00CA21D4">
            <w:pPr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sz w:val="20"/>
              </w:rPr>
              <w:t>INFORMAÇÕES</w:t>
            </w:r>
          </w:p>
        </w:tc>
      </w:tr>
    </w:tbl>
    <w:p w14:paraId="7E869484" w14:textId="2DC20231" w:rsidR="0018482D" w:rsidRPr="0018482D" w:rsidRDefault="00CE2CCC" w:rsidP="007038D3">
      <w:pPr>
        <w:rPr>
          <w:rFonts w:ascii="Arial Black" w:hAnsi="Arial Black"/>
          <w:sz w:val="20"/>
        </w:rPr>
      </w:pPr>
      <w:r>
        <w:rPr>
          <w:rFonts w:ascii="Arial Black" w:hAnsi="Arial Black"/>
          <w:noProof/>
          <w:sz w:val="20"/>
          <w:lang w:eastAsia="pt-PT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FE49BF4" wp14:editId="61613F16">
                <wp:simplePos x="0" y="0"/>
                <wp:positionH relativeFrom="margin">
                  <wp:posOffset>-147955</wp:posOffset>
                </wp:positionH>
                <wp:positionV relativeFrom="paragraph">
                  <wp:posOffset>433069</wp:posOffset>
                </wp:positionV>
                <wp:extent cx="6096000" cy="4562475"/>
                <wp:effectExtent l="57150" t="19050" r="76200" b="104775"/>
                <wp:wrapNone/>
                <wp:docPr id="54" name="Retângulo arredondad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45624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368155" id="Retângulo arredondado 54" o:spid="_x0000_s1026" style="position:absolute;margin-left:-11.65pt;margin-top:34.1pt;width:480pt;height:359.2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" filled="f" strokecolor="fuchsia">
                <v:shadow on="t" color="black" opacity="22937f" origin=",.5" offset="0,.63889mm"/>
                <w10:wrap anchorx="margin"/>
              </v:roundrect>
            </w:pict>
          </mc:Fallback>
        </mc:AlternateContent>
      </w:r>
      <w:r>
        <w:rPr>
          <w:rFonts w:ascii="Arial Black" w:hAnsi="Arial Black"/>
          <w:noProof/>
          <w:sz w:val="20"/>
          <w:lang w:eastAsia="pt-PT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DF2540B" wp14:editId="06DADB89">
                <wp:simplePos x="0" y="0"/>
                <wp:positionH relativeFrom="margin">
                  <wp:align>left</wp:align>
                </wp:positionH>
                <wp:positionV relativeFrom="paragraph">
                  <wp:posOffset>5216525</wp:posOffset>
                </wp:positionV>
                <wp:extent cx="5695950" cy="1057275"/>
                <wp:effectExtent l="0" t="0" r="0" b="9525"/>
                <wp:wrapNone/>
                <wp:docPr id="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5950" cy="1057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B29F91" w14:textId="1944797F" w:rsidR="00F93CEB" w:rsidRDefault="00F93CEB" w:rsidP="00E57113">
                            <w:pPr>
                              <w:jc w:val="both"/>
                              <w:rPr>
                                <w:rFonts w:ascii="Eras Medium ITC" w:hAnsi="Eras Medium ITC" w:cstheme="minorHAnsi"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Eras Medium ITC" w:hAnsi="Eras Medium ITC" w:cstheme="minorHAnsi"/>
                                <w:color w:val="000000"/>
                                <w:sz w:val="18"/>
                              </w:rPr>
                              <w:t>Os dados pessoais apresentados serão objeto de tratamento pelo DGIS para fins a que se destina o presente formulário e serão conservados pelo prazo estritamente necessário à prossecução desses fins.</w:t>
                            </w:r>
                          </w:p>
                          <w:p w14:paraId="72F5BC86" w14:textId="77777777" w:rsidR="00F93CEB" w:rsidRDefault="00F93CEB" w:rsidP="00E57113">
                            <w:pPr>
                              <w:jc w:val="both"/>
                              <w:rPr>
                                <w:rFonts w:ascii="Eras Medium ITC" w:hAnsi="Eras Medium ITC" w:cstheme="minorHAnsi"/>
                                <w:color w:val="000000"/>
                                <w:sz w:val="18"/>
                              </w:rPr>
                            </w:pPr>
                          </w:p>
                          <w:p w14:paraId="435B88CE" w14:textId="45CF09AA" w:rsidR="00E57113" w:rsidRDefault="00E57113" w:rsidP="00E57113">
                            <w:pPr>
                              <w:jc w:val="both"/>
                              <w:rPr>
                                <w:rFonts w:ascii="Eras Medium ITC" w:hAnsi="Eras Medium ITC" w:cstheme="minorHAnsi"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Eras Medium ITC" w:hAnsi="Eras Medium ITC" w:cstheme="minorHAnsi"/>
                                <w:color w:val="000000"/>
                                <w:sz w:val="18"/>
                              </w:rPr>
                              <w:t>A DGIS compromete-se a proteger os seus dados pessoais e a cumprir as suas obrigações no âmbito da proteção de dados.</w:t>
                            </w:r>
                          </w:p>
                          <w:p w14:paraId="3BB7A44E" w14:textId="77777777" w:rsidR="00E57113" w:rsidRDefault="00E57113" w:rsidP="005F44CF">
                            <w:pPr>
                              <w:jc w:val="center"/>
                              <w:rPr>
                                <w:rFonts w:ascii="Eras Medium ITC" w:hAnsi="Eras Medium ITC" w:cstheme="minorHAnsi"/>
                                <w:b/>
                                <w:color w:val="000000"/>
                                <w:sz w:val="18"/>
                                <w:u w:val="single"/>
                              </w:rPr>
                            </w:pPr>
                          </w:p>
                          <w:p w14:paraId="5B28332C" w14:textId="1B483220" w:rsidR="005F44CF" w:rsidRPr="005F44CF" w:rsidRDefault="005F44CF" w:rsidP="005F44CF">
                            <w:pPr>
                              <w:jc w:val="center"/>
                              <w:rPr>
                                <w:b/>
                                <w:sz w:val="18"/>
                                <w:u w:val="single"/>
                              </w:rPr>
                            </w:pPr>
                            <w:r w:rsidRPr="005F44CF">
                              <w:rPr>
                                <w:rFonts w:ascii="Eras Medium ITC" w:hAnsi="Eras Medium ITC" w:cstheme="minorHAnsi"/>
                                <w:b/>
                                <w:color w:val="000000"/>
                                <w:sz w:val="18"/>
                                <w:u w:val="single"/>
                              </w:rPr>
                              <w:t>As falsas declarações são punidas nos termos da lei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2540B" id="Caixa de texto 2" o:spid="_x0000_s1055" type="#_x0000_t202" style="position:absolute;margin-left:0;margin-top:410.75pt;width:448.5pt;height:83.25pt;z-index:2517248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" fillcolor="white [3201]" stroked="f" strokeweight=".5pt">
                <v:textbox>
                  <w:txbxContent>
                    <w:p w14:paraId="32B29F91" w14:textId="1944797F" w:rsidR="00F93CEB" w:rsidRDefault="00F93CEB" w:rsidP="00E57113">
                      <w:pPr>
                        <w:jc w:val="both"/>
                        <w:rPr>
                          <w:rFonts w:ascii="Eras Medium ITC" w:hAnsi="Eras Medium ITC" w:cstheme="minorHAnsi"/>
                          <w:color w:val="000000"/>
                          <w:sz w:val="18"/>
                        </w:rPr>
                      </w:pPr>
                      <w:r>
                        <w:rPr>
                          <w:rFonts w:ascii="Eras Medium ITC" w:hAnsi="Eras Medium ITC" w:cstheme="minorHAnsi"/>
                          <w:color w:val="000000"/>
                          <w:sz w:val="18"/>
                        </w:rPr>
                        <w:t>Os dados pessoais apresentados serão objeto de tratamento pelo DGIS para fins a que se destina o presente formulário e serão conservados pelo prazo estritamente necessário à prossecução desses fins.</w:t>
                      </w:r>
                    </w:p>
                    <w:p w14:paraId="72F5BC86" w14:textId="77777777" w:rsidR="00F93CEB" w:rsidRDefault="00F93CEB" w:rsidP="00E57113">
                      <w:pPr>
                        <w:jc w:val="both"/>
                        <w:rPr>
                          <w:rFonts w:ascii="Eras Medium ITC" w:hAnsi="Eras Medium ITC" w:cstheme="minorHAnsi"/>
                          <w:color w:val="000000"/>
                          <w:sz w:val="18"/>
                        </w:rPr>
                      </w:pPr>
                    </w:p>
                    <w:p w14:paraId="435B88CE" w14:textId="45CF09AA" w:rsidR="00E57113" w:rsidRDefault="00E57113" w:rsidP="00E57113">
                      <w:pPr>
                        <w:jc w:val="both"/>
                        <w:rPr>
                          <w:rFonts w:ascii="Eras Medium ITC" w:hAnsi="Eras Medium ITC" w:cstheme="minorHAnsi"/>
                          <w:color w:val="000000"/>
                          <w:sz w:val="18"/>
                        </w:rPr>
                      </w:pPr>
                      <w:r>
                        <w:rPr>
                          <w:rFonts w:ascii="Eras Medium ITC" w:hAnsi="Eras Medium ITC" w:cstheme="minorHAnsi"/>
                          <w:color w:val="000000"/>
                          <w:sz w:val="18"/>
                        </w:rPr>
                        <w:t>A DGIS compromete-se a proteger os seus dados pessoais e a cumprir as suas obrigações no âmbito da proteção de dados.</w:t>
                      </w:r>
                    </w:p>
                    <w:p w14:paraId="3BB7A44E" w14:textId="77777777" w:rsidR="00E57113" w:rsidRDefault="00E57113" w:rsidP="005F44CF">
                      <w:pPr>
                        <w:jc w:val="center"/>
                        <w:rPr>
                          <w:rFonts w:ascii="Eras Medium ITC" w:hAnsi="Eras Medium ITC" w:cstheme="minorHAnsi"/>
                          <w:b/>
                          <w:color w:val="000000"/>
                          <w:sz w:val="18"/>
                          <w:u w:val="single"/>
                        </w:rPr>
                      </w:pPr>
                    </w:p>
                    <w:p w14:paraId="5B28332C" w14:textId="1B483220" w:rsidR="005F44CF" w:rsidRPr="005F44CF" w:rsidRDefault="005F44CF" w:rsidP="005F44CF">
                      <w:pPr>
                        <w:jc w:val="center"/>
                        <w:rPr>
                          <w:b/>
                          <w:sz w:val="18"/>
                          <w:u w:val="single"/>
                        </w:rPr>
                      </w:pPr>
                      <w:r w:rsidRPr="005F44CF">
                        <w:rPr>
                          <w:rFonts w:ascii="Eras Medium ITC" w:hAnsi="Eras Medium ITC" w:cstheme="minorHAnsi"/>
                          <w:b/>
                          <w:color w:val="000000"/>
                          <w:sz w:val="18"/>
                          <w:u w:val="single"/>
                        </w:rPr>
                        <w:t>As falsas declarações são punidas nos termos da lei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B1825">
        <w:rPr>
          <w:rFonts w:ascii="Arial Black" w:hAnsi="Arial Black"/>
          <w:noProof/>
          <w:sz w:val="20"/>
          <w:lang w:eastAsia="pt-PT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3EF20B2" wp14:editId="35E3F870">
                <wp:simplePos x="0" y="0"/>
                <wp:positionH relativeFrom="margin">
                  <wp:posOffset>185420</wp:posOffset>
                </wp:positionH>
                <wp:positionV relativeFrom="paragraph">
                  <wp:posOffset>701675</wp:posOffset>
                </wp:positionV>
                <wp:extent cx="5381625" cy="3914775"/>
                <wp:effectExtent l="0" t="0" r="9525" b="9525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1625" cy="3914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60591E" w14:textId="1A15F776" w:rsidR="007038D3" w:rsidRPr="00BA5576" w:rsidRDefault="007038D3">
                            <w:pPr>
                              <w:rPr>
                                <w:rFonts w:ascii="Eras Medium ITC" w:hAnsi="Eras Medium ITC"/>
                                <w:b/>
                                <w:sz w:val="22"/>
                              </w:rPr>
                            </w:pPr>
                            <w:r w:rsidRPr="00BA5576">
                              <w:rPr>
                                <w:rFonts w:ascii="Eras Medium ITC" w:hAnsi="Eras Medium ITC"/>
                                <w:b/>
                                <w:sz w:val="22"/>
                              </w:rPr>
                              <w:t>Documentos relativos ao requerente</w:t>
                            </w:r>
                          </w:p>
                          <w:p w14:paraId="4F11E75D" w14:textId="34A6016D" w:rsidR="00BA5576" w:rsidRPr="009A10C2" w:rsidRDefault="00BA5576">
                            <w:pPr>
                              <w:rPr>
                                <w:rFonts w:ascii="Eras Medium ITC" w:hAnsi="Eras Medium ITC"/>
                                <w:sz w:val="20"/>
                              </w:rPr>
                            </w:pPr>
                            <w:r w:rsidRPr="009A10C2">
                              <w:rPr>
                                <w:rFonts w:ascii="Eras Medium ITC" w:hAnsi="Eras Medium ITC"/>
                                <w:sz w:val="20"/>
                              </w:rPr>
                              <w:t>Cópias de:</w:t>
                            </w:r>
                          </w:p>
                          <w:p w14:paraId="206DDCA3" w14:textId="1CD2A24F" w:rsidR="00711D26" w:rsidRPr="009A10C2" w:rsidRDefault="00711D26" w:rsidP="00711D26">
                            <w:pPr>
                              <w:autoSpaceDE w:val="0"/>
                              <w:autoSpaceDN w:val="0"/>
                              <w:adjustRightInd w:val="0"/>
                              <w:spacing w:line="221" w:lineRule="atLeast"/>
                              <w:jc w:val="both"/>
                              <w:rPr>
                                <w:rFonts w:ascii="Eras Medium ITC" w:hAnsi="Eras Medium ITC" w:cstheme="minorHAnsi"/>
                                <w:color w:val="000000"/>
                                <w:sz w:val="20"/>
                              </w:rPr>
                            </w:pPr>
                            <w:r w:rsidRPr="009A10C2">
                              <w:rPr>
                                <w:rFonts w:ascii="Eras Medium ITC" w:hAnsi="Eras Medium ITC" w:cstheme="minorHAnsi"/>
                                <w:color w:val="000000"/>
                                <w:sz w:val="20"/>
                              </w:rPr>
                              <w:t xml:space="preserve">a) </w:t>
                            </w:r>
                            <w:r w:rsidR="006D592B" w:rsidRPr="009A10C2">
                              <w:rPr>
                                <w:rFonts w:ascii="Eras Medium ITC" w:hAnsi="Eras Medium ITC"/>
                                <w:sz w:val="20"/>
                              </w:rPr>
                              <w:t xml:space="preserve">Documento de </w:t>
                            </w:r>
                            <w:r w:rsidRPr="009A10C2">
                              <w:rPr>
                                <w:rFonts w:ascii="Eras Medium ITC" w:hAnsi="Eras Medium ITC" w:cstheme="minorHAnsi"/>
                                <w:color w:val="000000"/>
                                <w:sz w:val="20"/>
                              </w:rPr>
                              <w:t xml:space="preserve">Identificação do requerente, pessoa coletiva ou singular; </w:t>
                            </w:r>
                          </w:p>
                          <w:p w14:paraId="31B62CD6" w14:textId="77777777" w:rsidR="00711D26" w:rsidRPr="009A10C2" w:rsidRDefault="00711D26" w:rsidP="00711D26">
                            <w:pPr>
                              <w:autoSpaceDE w:val="0"/>
                              <w:autoSpaceDN w:val="0"/>
                              <w:adjustRightInd w:val="0"/>
                              <w:spacing w:line="221" w:lineRule="atLeast"/>
                              <w:jc w:val="both"/>
                              <w:rPr>
                                <w:rFonts w:ascii="Eras Medium ITC" w:hAnsi="Eras Medium ITC" w:cstheme="minorHAnsi"/>
                                <w:color w:val="000000"/>
                                <w:sz w:val="20"/>
                              </w:rPr>
                            </w:pPr>
                            <w:r w:rsidRPr="009A10C2">
                              <w:rPr>
                                <w:rFonts w:ascii="Eras Medium ITC" w:hAnsi="Eras Medium ITC" w:cstheme="minorHAnsi"/>
                                <w:color w:val="000000"/>
                                <w:sz w:val="20"/>
                              </w:rPr>
                              <w:t xml:space="preserve">b) Certificado de registo criminal do requerente, e em se tratando de pessoa coletiva, dos administradores, gerentes ou membros dos órgãos sociais; </w:t>
                            </w:r>
                          </w:p>
                          <w:p w14:paraId="34E2DC7E" w14:textId="5792BD74" w:rsidR="00711D26" w:rsidRPr="009A10C2" w:rsidRDefault="00711D26" w:rsidP="00711D26">
                            <w:pPr>
                              <w:autoSpaceDE w:val="0"/>
                              <w:autoSpaceDN w:val="0"/>
                              <w:adjustRightInd w:val="0"/>
                              <w:spacing w:line="221" w:lineRule="atLeast"/>
                              <w:jc w:val="both"/>
                              <w:rPr>
                                <w:rFonts w:ascii="Eras Medium ITC" w:hAnsi="Eras Medium ITC" w:cstheme="minorHAnsi"/>
                                <w:color w:val="000000"/>
                                <w:sz w:val="20"/>
                              </w:rPr>
                            </w:pPr>
                            <w:r w:rsidRPr="009A10C2">
                              <w:rPr>
                                <w:rFonts w:ascii="Eras Medium ITC" w:hAnsi="Eras Medium ITC" w:cstheme="minorHAnsi"/>
                                <w:color w:val="000000"/>
                                <w:sz w:val="20"/>
                              </w:rPr>
                              <w:t xml:space="preserve">c) Proposta de Direção, onde conste o documento de identificação, certificado de habilitação literária e registo criminal, atualizados dos seus integrantes; </w:t>
                            </w:r>
                          </w:p>
                          <w:p w14:paraId="7E31A3F0" w14:textId="77777777" w:rsidR="00711D26" w:rsidRPr="009A10C2" w:rsidRDefault="00711D26" w:rsidP="00711D26">
                            <w:pPr>
                              <w:autoSpaceDE w:val="0"/>
                              <w:autoSpaceDN w:val="0"/>
                              <w:adjustRightInd w:val="0"/>
                              <w:spacing w:line="221" w:lineRule="atLeast"/>
                              <w:jc w:val="both"/>
                              <w:rPr>
                                <w:rFonts w:ascii="Eras Medium ITC" w:hAnsi="Eras Medium ITC" w:cstheme="minorHAnsi"/>
                                <w:color w:val="000000"/>
                                <w:sz w:val="20"/>
                              </w:rPr>
                            </w:pPr>
                            <w:r w:rsidRPr="009A10C2">
                              <w:rPr>
                                <w:rFonts w:ascii="Eras Medium ITC" w:hAnsi="Eras Medium ITC" w:cstheme="minorHAnsi"/>
                                <w:color w:val="000000"/>
                                <w:sz w:val="20"/>
                              </w:rPr>
                              <w:t xml:space="preserve">d) Termo de compromisso de contratação de profissionais habilitados; </w:t>
                            </w:r>
                          </w:p>
                          <w:p w14:paraId="67F044EA" w14:textId="59FB50D0" w:rsidR="00711D26" w:rsidRPr="009A10C2" w:rsidRDefault="00711D26" w:rsidP="00711D26">
                            <w:pPr>
                              <w:jc w:val="both"/>
                              <w:rPr>
                                <w:rFonts w:ascii="Eras Medium ITC" w:hAnsi="Eras Medium ITC" w:cstheme="minorHAnsi"/>
                                <w:color w:val="000000"/>
                                <w:sz w:val="20"/>
                              </w:rPr>
                            </w:pPr>
                            <w:r w:rsidRPr="009A10C2">
                              <w:rPr>
                                <w:rFonts w:ascii="Eras Medium ITC" w:hAnsi="Eras Medium ITC" w:cstheme="minorHAnsi"/>
                                <w:color w:val="000000"/>
                                <w:sz w:val="20"/>
                              </w:rPr>
                              <w:t>e) P</w:t>
                            </w:r>
                            <w:r w:rsidR="005F44CF" w:rsidRPr="009A10C2">
                              <w:rPr>
                                <w:rFonts w:ascii="Eras Medium ITC" w:hAnsi="Eras Medium ITC" w:cstheme="minorHAnsi"/>
                                <w:color w:val="000000"/>
                                <w:sz w:val="20"/>
                              </w:rPr>
                              <w:t>roposta de regulamento interno (</w:t>
                            </w:r>
                            <w:r w:rsidRPr="009A10C2">
                              <w:rPr>
                                <w:rFonts w:ascii="Eras Medium ITC" w:hAnsi="Eras Medium ITC" w:cstheme="minorHAnsi"/>
                                <w:color w:val="000000"/>
                                <w:sz w:val="20"/>
                              </w:rPr>
                              <w:t>constar obrigatoriamente a natureza e fins da creche, condições de admissão, direitos das crianças, direitos e deveres dos pais e encarregados de educação, direitos e deveres da instituição, horário de funcionamento, bem como os períodos de encerramento, as condições de suspensão de frequência e a frequência das reuniões com os pais e encarregados de educação</w:t>
                            </w:r>
                            <w:r w:rsidR="005F44CF" w:rsidRPr="009A10C2">
                              <w:rPr>
                                <w:rFonts w:ascii="Eras Medium ITC" w:hAnsi="Eras Medium ITC" w:cstheme="minorHAnsi"/>
                                <w:color w:val="000000"/>
                                <w:sz w:val="20"/>
                              </w:rPr>
                              <w:t>)</w:t>
                            </w:r>
                            <w:r w:rsidRPr="009A10C2">
                              <w:rPr>
                                <w:rFonts w:ascii="Eras Medium ITC" w:hAnsi="Eras Medium ITC" w:cstheme="minorHAnsi"/>
                                <w:color w:val="000000"/>
                                <w:sz w:val="20"/>
                              </w:rPr>
                              <w:t>;</w:t>
                            </w:r>
                          </w:p>
                          <w:p w14:paraId="4BE00A9F" w14:textId="1C935548" w:rsidR="00711D26" w:rsidRPr="009A10C2" w:rsidRDefault="00711D26" w:rsidP="00711D26">
                            <w:pPr>
                              <w:jc w:val="both"/>
                              <w:rPr>
                                <w:rFonts w:ascii="Eras Medium ITC" w:hAnsi="Eras Medium ITC" w:cstheme="minorHAnsi"/>
                                <w:color w:val="000000"/>
                                <w:sz w:val="20"/>
                              </w:rPr>
                            </w:pPr>
                            <w:r w:rsidRPr="009A10C2">
                              <w:rPr>
                                <w:rFonts w:ascii="Eras Medium ITC" w:hAnsi="Eras Medium ITC" w:cstheme="minorHAnsi"/>
                                <w:color w:val="000000"/>
                                <w:sz w:val="20"/>
                              </w:rPr>
                              <w:t>f) Proposta de projeto ludo pedagógico</w:t>
                            </w:r>
                            <w:r w:rsidR="00E57113" w:rsidRPr="009A10C2">
                              <w:rPr>
                                <w:rFonts w:ascii="Eras Medium ITC" w:hAnsi="Eras Medium ITC" w:cstheme="minorHAnsi"/>
                                <w:color w:val="000000"/>
                                <w:sz w:val="20"/>
                              </w:rPr>
                              <w:t xml:space="preserve"> (inclui o plano de atividades e o plano de informação sobre a parentalidade</w:t>
                            </w:r>
                            <w:bookmarkStart w:id="0" w:name="_GoBack"/>
                            <w:bookmarkEnd w:id="0"/>
                            <w:r w:rsidR="00E57113" w:rsidRPr="009A10C2">
                              <w:rPr>
                                <w:rFonts w:ascii="Eras Medium ITC" w:hAnsi="Eras Medium ITC" w:cstheme="minorHAnsi"/>
                                <w:color w:val="000000"/>
                                <w:sz w:val="20"/>
                              </w:rPr>
                              <w:t xml:space="preserve"> para às famílias)</w:t>
                            </w:r>
                            <w:r w:rsidRPr="009A10C2">
                              <w:rPr>
                                <w:rFonts w:ascii="Eras Medium ITC" w:hAnsi="Eras Medium ITC" w:cstheme="minorHAnsi"/>
                                <w:color w:val="000000"/>
                                <w:sz w:val="20"/>
                              </w:rPr>
                              <w:t xml:space="preserve">; </w:t>
                            </w:r>
                          </w:p>
                          <w:p w14:paraId="6D044615" w14:textId="77777777" w:rsidR="00711D26" w:rsidRPr="009A10C2" w:rsidRDefault="00711D26" w:rsidP="00711D26">
                            <w:pPr>
                              <w:autoSpaceDE w:val="0"/>
                              <w:autoSpaceDN w:val="0"/>
                              <w:adjustRightInd w:val="0"/>
                              <w:spacing w:line="221" w:lineRule="atLeast"/>
                              <w:jc w:val="both"/>
                              <w:rPr>
                                <w:rFonts w:ascii="Eras Medium ITC" w:hAnsi="Eras Medium ITC" w:cstheme="minorHAnsi"/>
                                <w:color w:val="000000"/>
                                <w:sz w:val="20"/>
                              </w:rPr>
                            </w:pPr>
                            <w:r w:rsidRPr="009A10C2">
                              <w:rPr>
                                <w:rFonts w:ascii="Eras Medium ITC" w:hAnsi="Eras Medium ITC" w:cstheme="minorHAnsi"/>
                                <w:color w:val="000000"/>
                                <w:sz w:val="20"/>
                              </w:rPr>
                              <w:t xml:space="preserve">g) Comprovação de situação contributiva regularizada; </w:t>
                            </w:r>
                          </w:p>
                          <w:p w14:paraId="5801890A" w14:textId="19581302" w:rsidR="00711D26" w:rsidRPr="009A10C2" w:rsidRDefault="00711D26" w:rsidP="00711D26">
                            <w:pPr>
                              <w:autoSpaceDE w:val="0"/>
                              <w:autoSpaceDN w:val="0"/>
                              <w:adjustRightInd w:val="0"/>
                              <w:spacing w:line="221" w:lineRule="atLeast"/>
                              <w:jc w:val="both"/>
                              <w:rPr>
                                <w:rFonts w:ascii="Eras Medium ITC" w:hAnsi="Eras Medium ITC" w:cstheme="minorHAnsi"/>
                                <w:color w:val="000000"/>
                                <w:sz w:val="20"/>
                              </w:rPr>
                            </w:pPr>
                            <w:r w:rsidRPr="009A10C2">
                              <w:rPr>
                                <w:rFonts w:ascii="Eras Medium ITC" w:hAnsi="Eras Medium ITC" w:cstheme="minorHAnsi"/>
                                <w:color w:val="000000"/>
                                <w:sz w:val="20"/>
                              </w:rPr>
                              <w:t xml:space="preserve">h) Croquis de localização ou planta do estabelecimento, aprovado e registado; </w:t>
                            </w:r>
                          </w:p>
                          <w:p w14:paraId="4DF336C0" w14:textId="77777777" w:rsidR="00711D26" w:rsidRPr="009A10C2" w:rsidRDefault="00711D26" w:rsidP="00711D26">
                            <w:pPr>
                              <w:autoSpaceDE w:val="0"/>
                              <w:autoSpaceDN w:val="0"/>
                              <w:adjustRightInd w:val="0"/>
                              <w:spacing w:line="221" w:lineRule="atLeast"/>
                              <w:jc w:val="both"/>
                              <w:rPr>
                                <w:rFonts w:ascii="Eras Medium ITC" w:hAnsi="Eras Medium ITC" w:cstheme="minorHAnsi"/>
                                <w:color w:val="000000"/>
                                <w:sz w:val="20"/>
                              </w:rPr>
                            </w:pPr>
                            <w:r w:rsidRPr="009A10C2">
                              <w:rPr>
                                <w:rFonts w:ascii="Eras Medium ITC" w:hAnsi="Eras Medium ITC" w:cstheme="minorHAnsi"/>
                                <w:color w:val="000000"/>
                                <w:sz w:val="20"/>
                              </w:rPr>
                              <w:t xml:space="preserve">i) Planta de emergência do edifício, aprovado pelo serviço competente na área de proteção civil; </w:t>
                            </w:r>
                          </w:p>
                          <w:p w14:paraId="06882FBB" w14:textId="77777777" w:rsidR="00711D26" w:rsidRPr="009A10C2" w:rsidRDefault="00711D26" w:rsidP="00711D26">
                            <w:pPr>
                              <w:autoSpaceDE w:val="0"/>
                              <w:autoSpaceDN w:val="0"/>
                              <w:adjustRightInd w:val="0"/>
                              <w:spacing w:line="221" w:lineRule="atLeast"/>
                              <w:jc w:val="both"/>
                              <w:rPr>
                                <w:rFonts w:ascii="Eras Medium ITC" w:hAnsi="Eras Medium ITC" w:cstheme="minorHAnsi"/>
                                <w:color w:val="000000"/>
                                <w:sz w:val="20"/>
                              </w:rPr>
                            </w:pPr>
                            <w:r w:rsidRPr="009A10C2">
                              <w:rPr>
                                <w:rFonts w:ascii="Eras Medium ITC" w:hAnsi="Eras Medium ITC" w:cstheme="minorHAnsi"/>
                                <w:color w:val="000000"/>
                                <w:sz w:val="20"/>
                              </w:rPr>
                              <w:t xml:space="preserve">j) Contrato promessa de arrendamento, se for o caso, ou título de propriedade das instalações; </w:t>
                            </w:r>
                          </w:p>
                          <w:p w14:paraId="319BD374" w14:textId="77777777" w:rsidR="00711D26" w:rsidRPr="009A10C2" w:rsidRDefault="00711D26" w:rsidP="00711D26">
                            <w:pPr>
                              <w:autoSpaceDE w:val="0"/>
                              <w:autoSpaceDN w:val="0"/>
                              <w:adjustRightInd w:val="0"/>
                              <w:spacing w:line="221" w:lineRule="atLeast"/>
                              <w:jc w:val="both"/>
                              <w:rPr>
                                <w:rFonts w:ascii="Eras Medium ITC" w:hAnsi="Eras Medium ITC" w:cstheme="minorHAnsi"/>
                                <w:color w:val="000000"/>
                                <w:sz w:val="20"/>
                              </w:rPr>
                            </w:pPr>
                            <w:r w:rsidRPr="009A10C2">
                              <w:rPr>
                                <w:rFonts w:ascii="Eras Medium ITC" w:hAnsi="Eras Medium ITC" w:cstheme="minorHAnsi"/>
                                <w:color w:val="000000"/>
                                <w:sz w:val="20"/>
                              </w:rPr>
                              <w:t xml:space="preserve">k) Proposta de início de atividade; </w:t>
                            </w:r>
                          </w:p>
                          <w:p w14:paraId="420BDDA9" w14:textId="77777777" w:rsidR="00711D26" w:rsidRPr="009A10C2" w:rsidRDefault="00711D26" w:rsidP="00711D26">
                            <w:pPr>
                              <w:jc w:val="both"/>
                              <w:rPr>
                                <w:rFonts w:ascii="Eras Medium ITC" w:hAnsi="Eras Medium ITC" w:cstheme="minorHAnsi"/>
                                <w:color w:val="000000"/>
                                <w:sz w:val="20"/>
                              </w:rPr>
                            </w:pPr>
                            <w:r w:rsidRPr="009A10C2">
                              <w:rPr>
                                <w:rFonts w:ascii="Eras Medium ITC" w:hAnsi="Eras Medium ITC" w:cstheme="minorHAnsi"/>
                                <w:color w:val="000000"/>
                                <w:sz w:val="20"/>
                              </w:rPr>
                              <w:t>l) Proposta de ementa, no caso de fornecimento de refeição, elaborado por um nutricionista.</w:t>
                            </w:r>
                          </w:p>
                          <w:p w14:paraId="55374EED" w14:textId="77777777" w:rsidR="006D592B" w:rsidRPr="009A10C2" w:rsidRDefault="006D592B" w:rsidP="00711D26">
                            <w:pPr>
                              <w:jc w:val="both"/>
                              <w:rPr>
                                <w:rFonts w:ascii="Eras Medium ITC" w:hAnsi="Eras Medium ITC" w:cstheme="minorHAnsi"/>
                                <w:sz w:val="20"/>
                              </w:rPr>
                            </w:pPr>
                          </w:p>
                          <w:p w14:paraId="198317DE" w14:textId="01D37942" w:rsidR="006D592B" w:rsidRPr="009A10C2" w:rsidRDefault="006D592B" w:rsidP="009A10C2">
                            <w:pPr>
                              <w:spacing w:line="276" w:lineRule="auto"/>
                              <w:jc w:val="both"/>
                              <w:rPr>
                                <w:rFonts w:ascii="Eras Medium ITC" w:hAnsi="Eras Medium ITC"/>
                                <w:b/>
                                <w:sz w:val="22"/>
                              </w:rPr>
                            </w:pPr>
                            <w:r w:rsidRPr="009A10C2">
                              <w:rPr>
                                <w:rFonts w:ascii="Eras Medium ITC" w:hAnsi="Eras Medium ITC"/>
                                <w:b/>
                                <w:sz w:val="22"/>
                              </w:rPr>
                              <w:t>Local de entrega</w:t>
                            </w:r>
                          </w:p>
                          <w:p w14:paraId="5B401CB3" w14:textId="0A3B7579" w:rsidR="00C104D8" w:rsidRPr="009A10C2" w:rsidRDefault="00787CBD" w:rsidP="009A10C2">
                            <w:pPr>
                              <w:spacing w:line="276" w:lineRule="auto"/>
                              <w:jc w:val="both"/>
                              <w:rPr>
                                <w:rFonts w:ascii="Eras Medium ITC" w:hAnsi="Eras Medium ITC"/>
                                <w:sz w:val="20"/>
                              </w:rPr>
                            </w:pPr>
                            <w:r w:rsidRPr="009A10C2">
                              <w:rPr>
                                <w:rFonts w:ascii="Eras Medium ITC" w:hAnsi="Eras Medium ITC"/>
                                <w:sz w:val="20"/>
                              </w:rPr>
                              <w:t xml:space="preserve">O requerimento e demais documentos são apresentados na Direção </w:t>
                            </w:r>
                            <w:r w:rsidR="00A75381">
                              <w:rPr>
                                <w:rFonts w:ascii="Eras Medium ITC" w:hAnsi="Eras Medium ITC"/>
                                <w:sz w:val="20"/>
                              </w:rPr>
                              <w:t>Geral de Inclusão Social (DGIS).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EF20B2"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56" type="#_x0000_t202" style="position:absolute;margin-left:14.6pt;margin-top:55.25pt;width:423.75pt;height:308.25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" fillcolor="white [3201]" stroked="f" strokeweight=".5pt">
                <v:textbox>
                  <w:txbxContent>
                    <w:p w14:paraId="6460591E" w14:textId="1A15F776" w:rsidR="007038D3" w:rsidRPr="00BA5576" w:rsidRDefault="007038D3">
                      <w:pPr>
                        <w:rPr>
                          <w:rFonts w:ascii="Eras Medium ITC" w:hAnsi="Eras Medium ITC"/>
                          <w:b/>
                          <w:sz w:val="22"/>
                        </w:rPr>
                      </w:pPr>
                      <w:r w:rsidRPr="00BA5576">
                        <w:rPr>
                          <w:rFonts w:ascii="Eras Medium ITC" w:hAnsi="Eras Medium ITC"/>
                          <w:b/>
                          <w:sz w:val="22"/>
                        </w:rPr>
                        <w:t>Documentos relativos ao requerente</w:t>
                      </w:r>
                    </w:p>
                    <w:p w14:paraId="4F11E75D" w14:textId="34A6016D" w:rsidR="00BA5576" w:rsidRPr="009A10C2" w:rsidRDefault="00BA5576">
                      <w:pPr>
                        <w:rPr>
                          <w:rFonts w:ascii="Eras Medium ITC" w:hAnsi="Eras Medium ITC"/>
                          <w:sz w:val="20"/>
                        </w:rPr>
                      </w:pPr>
                      <w:r w:rsidRPr="009A10C2">
                        <w:rPr>
                          <w:rFonts w:ascii="Eras Medium ITC" w:hAnsi="Eras Medium ITC"/>
                          <w:sz w:val="20"/>
                        </w:rPr>
                        <w:t>Cópias de:</w:t>
                      </w:r>
                    </w:p>
                    <w:p w14:paraId="206DDCA3" w14:textId="1CD2A24F" w:rsidR="00711D26" w:rsidRPr="009A10C2" w:rsidRDefault="00711D26" w:rsidP="00711D26">
                      <w:pPr>
                        <w:autoSpaceDE w:val="0"/>
                        <w:autoSpaceDN w:val="0"/>
                        <w:adjustRightInd w:val="0"/>
                        <w:spacing w:line="221" w:lineRule="atLeast"/>
                        <w:jc w:val="both"/>
                        <w:rPr>
                          <w:rFonts w:ascii="Eras Medium ITC" w:hAnsi="Eras Medium ITC" w:cstheme="minorHAnsi"/>
                          <w:color w:val="000000"/>
                          <w:sz w:val="20"/>
                        </w:rPr>
                      </w:pPr>
                      <w:r w:rsidRPr="009A10C2">
                        <w:rPr>
                          <w:rFonts w:ascii="Eras Medium ITC" w:hAnsi="Eras Medium ITC" w:cstheme="minorHAnsi"/>
                          <w:color w:val="000000"/>
                          <w:sz w:val="20"/>
                        </w:rPr>
                        <w:t xml:space="preserve">a) </w:t>
                      </w:r>
                      <w:r w:rsidR="006D592B" w:rsidRPr="009A10C2">
                        <w:rPr>
                          <w:rFonts w:ascii="Eras Medium ITC" w:hAnsi="Eras Medium ITC"/>
                          <w:sz w:val="20"/>
                        </w:rPr>
                        <w:t xml:space="preserve">Documento de </w:t>
                      </w:r>
                      <w:r w:rsidRPr="009A10C2">
                        <w:rPr>
                          <w:rFonts w:ascii="Eras Medium ITC" w:hAnsi="Eras Medium ITC" w:cstheme="minorHAnsi"/>
                          <w:color w:val="000000"/>
                          <w:sz w:val="20"/>
                        </w:rPr>
                        <w:t xml:space="preserve">Identificação do requerente, pessoa coletiva ou singular; </w:t>
                      </w:r>
                    </w:p>
                    <w:p w14:paraId="31B62CD6" w14:textId="77777777" w:rsidR="00711D26" w:rsidRPr="009A10C2" w:rsidRDefault="00711D26" w:rsidP="00711D26">
                      <w:pPr>
                        <w:autoSpaceDE w:val="0"/>
                        <w:autoSpaceDN w:val="0"/>
                        <w:adjustRightInd w:val="0"/>
                        <w:spacing w:line="221" w:lineRule="atLeast"/>
                        <w:jc w:val="both"/>
                        <w:rPr>
                          <w:rFonts w:ascii="Eras Medium ITC" w:hAnsi="Eras Medium ITC" w:cstheme="minorHAnsi"/>
                          <w:color w:val="000000"/>
                          <w:sz w:val="20"/>
                        </w:rPr>
                      </w:pPr>
                      <w:r w:rsidRPr="009A10C2">
                        <w:rPr>
                          <w:rFonts w:ascii="Eras Medium ITC" w:hAnsi="Eras Medium ITC" w:cstheme="minorHAnsi"/>
                          <w:color w:val="000000"/>
                          <w:sz w:val="20"/>
                        </w:rPr>
                        <w:t xml:space="preserve">b) Certificado de registo criminal do requerente, e em se tratando de pessoa coletiva, dos administradores, gerentes ou membros dos órgãos sociais; </w:t>
                      </w:r>
                    </w:p>
                    <w:p w14:paraId="34E2DC7E" w14:textId="5792BD74" w:rsidR="00711D26" w:rsidRPr="009A10C2" w:rsidRDefault="00711D26" w:rsidP="00711D26">
                      <w:pPr>
                        <w:autoSpaceDE w:val="0"/>
                        <w:autoSpaceDN w:val="0"/>
                        <w:adjustRightInd w:val="0"/>
                        <w:spacing w:line="221" w:lineRule="atLeast"/>
                        <w:jc w:val="both"/>
                        <w:rPr>
                          <w:rFonts w:ascii="Eras Medium ITC" w:hAnsi="Eras Medium ITC" w:cstheme="minorHAnsi"/>
                          <w:color w:val="000000"/>
                          <w:sz w:val="20"/>
                        </w:rPr>
                      </w:pPr>
                      <w:r w:rsidRPr="009A10C2">
                        <w:rPr>
                          <w:rFonts w:ascii="Eras Medium ITC" w:hAnsi="Eras Medium ITC" w:cstheme="minorHAnsi"/>
                          <w:color w:val="000000"/>
                          <w:sz w:val="20"/>
                        </w:rPr>
                        <w:t xml:space="preserve">c) Proposta de Direção, onde conste o documento de identificação, certificado de habilitação literária e registo criminal, atualizados dos seus integrantes; </w:t>
                      </w:r>
                    </w:p>
                    <w:p w14:paraId="7E31A3F0" w14:textId="77777777" w:rsidR="00711D26" w:rsidRPr="009A10C2" w:rsidRDefault="00711D26" w:rsidP="00711D26">
                      <w:pPr>
                        <w:autoSpaceDE w:val="0"/>
                        <w:autoSpaceDN w:val="0"/>
                        <w:adjustRightInd w:val="0"/>
                        <w:spacing w:line="221" w:lineRule="atLeast"/>
                        <w:jc w:val="both"/>
                        <w:rPr>
                          <w:rFonts w:ascii="Eras Medium ITC" w:hAnsi="Eras Medium ITC" w:cstheme="minorHAnsi"/>
                          <w:color w:val="000000"/>
                          <w:sz w:val="20"/>
                        </w:rPr>
                      </w:pPr>
                      <w:r w:rsidRPr="009A10C2">
                        <w:rPr>
                          <w:rFonts w:ascii="Eras Medium ITC" w:hAnsi="Eras Medium ITC" w:cstheme="minorHAnsi"/>
                          <w:color w:val="000000"/>
                          <w:sz w:val="20"/>
                        </w:rPr>
                        <w:t xml:space="preserve">d) Termo de compromisso de contratação de profissionais habilitados; </w:t>
                      </w:r>
                    </w:p>
                    <w:p w14:paraId="67F044EA" w14:textId="59FB50D0" w:rsidR="00711D26" w:rsidRPr="009A10C2" w:rsidRDefault="00711D26" w:rsidP="00711D26">
                      <w:pPr>
                        <w:jc w:val="both"/>
                        <w:rPr>
                          <w:rFonts w:ascii="Eras Medium ITC" w:hAnsi="Eras Medium ITC" w:cstheme="minorHAnsi"/>
                          <w:color w:val="000000"/>
                          <w:sz w:val="20"/>
                        </w:rPr>
                      </w:pPr>
                      <w:r w:rsidRPr="009A10C2">
                        <w:rPr>
                          <w:rFonts w:ascii="Eras Medium ITC" w:hAnsi="Eras Medium ITC" w:cstheme="minorHAnsi"/>
                          <w:color w:val="000000"/>
                          <w:sz w:val="20"/>
                        </w:rPr>
                        <w:t>e) P</w:t>
                      </w:r>
                      <w:r w:rsidR="005F44CF" w:rsidRPr="009A10C2">
                        <w:rPr>
                          <w:rFonts w:ascii="Eras Medium ITC" w:hAnsi="Eras Medium ITC" w:cstheme="minorHAnsi"/>
                          <w:color w:val="000000"/>
                          <w:sz w:val="20"/>
                        </w:rPr>
                        <w:t>roposta de regulamento interno (</w:t>
                      </w:r>
                      <w:r w:rsidRPr="009A10C2">
                        <w:rPr>
                          <w:rFonts w:ascii="Eras Medium ITC" w:hAnsi="Eras Medium ITC" w:cstheme="minorHAnsi"/>
                          <w:color w:val="000000"/>
                          <w:sz w:val="20"/>
                        </w:rPr>
                        <w:t>constar obrigatoriamente a natureza e fins da creche, condições de admissão, direitos das crianças, direitos e deveres dos pais e encarregados de educação, direitos e deveres da instituição, horário de funcionamento, bem como os períodos de encerramento, as condições de suspensão de frequência e a frequência das reuniões com os pais e encarregados de educação</w:t>
                      </w:r>
                      <w:r w:rsidR="005F44CF" w:rsidRPr="009A10C2">
                        <w:rPr>
                          <w:rFonts w:ascii="Eras Medium ITC" w:hAnsi="Eras Medium ITC" w:cstheme="minorHAnsi"/>
                          <w:color w:val="000000"/>
                          <w:sz w:val="20"/>
                        </w:rPr>
                        <w:t>)</w:t>
                      </w:r>
                      <w:r w:rsidRPr="009A10C2">
                        <w:rPr>
                          <w:rFonts w:ascii="Eras Medium ITC" w:hAnsi="Eras Medium ITC" w:cstheme="minorHAnsi"/>
                          <w:color w:val="000000"/>
                          <w:sz w:val="20"/>
                        </w:rPr>
                        <w:t>;</w:t>
                      </w:r>
                    </w:p>
                    <w:p w14:paraId="4BE00A9F" w14:textId="1C935548" w:rsidR="00711D26" w:rsidRPr="009A10C2" w:rsidRDefault="00711D26" w:rsidP="00711D26">
                      <w:pPr>
                        <w:jc w:val="both"/>
                        <w:rPr>
                          <w:rFonts w:ascii="Eras Medium ITC" w:hAnsi="Eras Medium ITC" w:cstheme="minorHAnsi"/>
                          <w:color w:val="000000"/>
                          <w:sz w:val="20"/>
                        </w:rPr>
                      </w:pPr>
                      <w:r w:rsidRPr="009A10C2">
                        <w:rPr>
                          <w:rFonts w:ascii="Eras Medium ITC" w:hAnsi="Eras Medium ITC" w:cstheme="minorHAnsi"/>
                          <w:color w:val="000000"/>
                          <w:sz w:val="20"/>
                        </w:rPr>
                        <w:t>f) Proposta de projeto ludo pedagógico</w:t>
                      </w:r>
                      <w:r w:rsidR="00E57113" w:rsidRPr="009A10C2">
                        <w:rPr>
                          <w:rFonts w:ascii="Eras Medium ITC" w:hAnsi="Eras Medium ITC" w:cstheme="minorHAnsi"/>
                          <w:color w:val="000000"/>
                          <w:sz w:val="20"/>
                        </w:rPr>
                        <w:t xml:space="preserve"> (inclui o plano de atividades e o plano de informação sobre a </w:t>
                      </w:r>
                      <w:proofErr w:type="spellStart"/>
                      <w:r w:rsidR="00E57113" w:rsidRPr="009A10C2">
                        <w:rPr>
                          <w:rFonts w:ascii="Eras Medium ITC" w:hAnsi="Eras Medium ITC" w:cstheme="minorHAnsi"/>
                          <w:color w:val="000000"/>
                          <w:sz w:val="20"/>
                        </w:rPr>
                        <w:t>parentalidade</w:t>
                      </w:r>
                      <w:proofErr w:type="spellEnd"/>
                      <w:r w:rsidR="00E57113" w:rsidRPr="009A10C2">
                        <w:rPr>
                          <w:rFonts w:ascii="Eras Medium ITC" w:hAnsi="Eras Medium ITC" w:cstheme="minorHAnsi"/>
                          <w:color w:val="000000"/>
                          <w:sz w:val="20"/>
                        </w:rPr>
                        <w:t xml:space="preserve"> para às famílias)</w:t>
                      </w:r>
                      <w:r w:rsidRPr="009A10C2">
                        <w:rPr>
                          <w:rFonts w:ascii="Eras Medium ITC" w:hAnsi="Eras Medium ITC" w:cstheme="minorHAnsi"/>
                          <w:color w:val="000000"/>
                          <w:sz w:val="20"/>
                        </w:rPr>
                        <w:t xml:space="preserve">; </w:t>
                      </w:r>
                    </w:p>
                    <w:p w14:paraId="6D044615" w14:textId="77777777" w:rsidR="00711D26" w:rsidRPr="009A10C2" w:rsidRDefault="00711D26" w:rsidP="00711D26">
                      <w:pPr>
                        <w:autoSpaceDE w:val="0"/>
                        <w:autoSpaceDN w:val="0"/>
                        <w:adjustRightInd w:val="0"/>
                        <w:spacing w:line="221" w:lineRule="atLeast"/>
                        <w:jc w:val="both"/>
                        <w:rPr>
                          <w:rFonts w:ascii="Eras Medium ITC" w:hAnsi="Eras Medium ITC" w:cstheme="minorHAnsi"/>
                          <w:color w:val="000000"/>
                          <w:sz w:val="20"/>
                        </w:rPr>
                      </w:pPr>
                      <w:r w:rsidRPr="009A10C2">
                        <w:rPr>
                          <w:rFonts w:ascii="Eras Medium ITC" w:hAnsi="Eras Medium ITC" w:cstheme="minorHAnsi"/>
                          <w:color w:val="000000"/>
                          <w:sz w:val="20"/>
                        </w:rPr>
                        <w:t xml:space="preserve">g) Comprovação de situação contributiva regularizada; </w:t>
                      </w:r>
                    </w:p>
                    <w:p w14:paraId="5801890A" w14:textId="19581302" w:rsidR="00711D26" w:rsidRPr="009A10C2" w:rsidRDefault="00711D26" w:rsidP="00711D26">
                      <w:pPr>
                        <w:autoSpaceDE w:val="0"/>
                        <w:autoSpaceDN w:val="0"/>
                        <w:adjustRightInd w:val="0"/>
                        <w:spacing w:line="221" w:lineRule="atLeast"/>
                        <w:jc w:val="both"/>
                        <w:rPr>
                          <w:rFonts w:ascii="Eras Medium ITC" w:hAnsi="Eras Medium ITC" w:cstheme="minorHAnsi"/>
                          <w:color w:val="000000"/>
                          <w:sz w:val="20"/>
                        </w:rPr>
                      </w:pPr>
                      <w:r w:rsidRPr="009A10C2">
                        <w:rPr>
                          <w:rFonts w:ascii="Eras Medium ITC" w:hAnsi="Eras Medium ITC" w:cstheme="minorHAnsi"/>
                          <w:color w:val="000000"/>
                          <w:sz w:val="20"/>
                        </w:rPr>
                        <w:t xml:space="preserve">h) Croquis de localização ou planta do estabelecimento, aprovado e registado; </w:t>
                      </w:r>
                    </w:p>
                    <w:p w14:paraId="4DF336C0" w14:textId="77777777" w:rsidR="00711D26" w:rsidRPr="009A10C2" w:rsidRDefault="00711D26" w:rsidP="00711D26">
                      <w:pPr>
                        <w:autoSpaceDE w:val="0"/>
                        <w:autoSpaceDN w:val="0"/>
                        <w:adjustRightInd w:val="0"/>
                        <w:spacing w:line="221" w:lineRule="atLeast"/>
                        <w:jc w:val="both"/>
                        <w:rPr>
                          <w:rFonts w:ascii="Eras Medium ITC" w:hAnsi="Eras Medium ITC" w:cstheme="minorHAnsi"/>
                          <w:color w:val="000000"/>
                          <w:sz w:val="20"/>
                        </w:rPr>
                      </w:pPr>
                      <w:r w:rsidRPr="009A10C2">
                        <w:rPr>
                          <w:rFonts w:ascii="Eras Medium ITC" w:hAnsi="Eras Medium ITC" w:cstheme="minorHAnsi"/>
                          <w:color w:val="000000"/>
                          <w:sz w:val="20"/>
                        </w:rPr>
                        <w:t xml:space="preserve">i) Planta de emergência do edifício, aprovado pelo serviço competente na área de proteção civil; </w:t>
                      </w:r>
                    </w:p>
                    <w:p w14:paraId="06882FBB" w14:textId="77777777" w:rsidR="00711D26" w:rsidRPr="009A10C2" w:rsidRDefault="00711D26" w:rsidP="00711D26">
                      <w:pPr>
                        <w:autoSpaceDE w:val="0"/>
                        <w:autoSpaceDN w:val="0"/>
                        <w:adjustRightInd w:val="0"/>
                        <w:spacing w:line="221" w:lineRule="atLeast"/>
                        <w:jc w:val="both"/>
                        <w:rPr>
                          <w:rFonts w:ascii="Eras Medium ITC" w:hAnsi="Eras Medium ITC" w:cstheme="minorHAnsi"/>
                          <w:color w:val="000000"/>
                          <w:sz w:val="20"/>
                        </w:rPr>
                      </w:pPr>
                      <w:r w:rsidRPr="009A10C2">
                        <w:rPr>
                          <w:rFonts w:ascii="Eras Medium ITC" w:hAnsi="Eras Medium ITC" w:cstheme="minorHAnsi"/>
                          <w:color w:val="000000"/>
                          <w:sz w:val="20"/>
                        </w:rPr>
                        <w:t xml:space="preserve">j) Contrato promessa de arrendamento, se for o caso, ou título de propriedade das instalações; </w:t>
                      </w:r>
                    </w:p>
                    <w:p w14:paraId="319BD374" w14:textId="77777777" w:rsidR="00711D26" w:rsidRPr="009A10C2" w:rsidRDefault="00711D26" w:rsidP="00711D26">
                      <w:pPr>
                        <w:autoSpaceDE w:val="0"/>
                        <w:autoSpaceDN w:val="0"/>
                        <w:adjustRightInd w:val="0"/>
                        <w:spacing w:line="221" w:lineRule="atLeast"/>
                        <w:jc w:val="both"/>
                        <w:rPr>
                          <w:rFonts w:ascii="Eras Medium ITC" w:hAnsi="Eras Medium ITC" w:cstheme="minorHAnsi"/>
                          <w:color w:val="000000"/>
                          <w:sz w:val="20"/>
                        </w:rPr>
                      </w:pPr>
                      <w:r w:rsidRPr="009A10C2">
                        <w:rPr>
                          <w:rFonts w:ascii="Eras Medium ITC" w:hAnsi="Eras Medium ITC" w:cstheme="minorHAnsi"/>
                          <w:color w:val="000000"/>
                          <w:sz w:val="20"/>
                        </w:rPr>
                        <w:t xml:space="preserve">k) Proposta de início de atividade; </w:t>
                      </w:r>
                    </w:p>
                    <w:p w14:paraId="420BDDA9" w14:textId="77777777" w:rsidR="00711D26" w:rsidRPr="009A10C2" w:rsidRDefault="00711D26" w:rsidP="00711D26">
                      <w:pPr>
                        <w:jc w:val="both"/>
                        <w:rPr>
                          <w:rFonts w:ascii="Eras Medium ITC" w:hAnsi="Eras Medium ITC" w:cstheme="minorHAnsi"/>
                          <w:color w:val="000000"/>
                          <w:sz w:val="20"/>
                        </w:rPr>
                      </w:pPr>
                      <w:r w:rsidRPr="009A10C2">
                        <w:rPr>
                          <w:rFonts w:ascii="Eras Medium ITC" w:hAnsi="Eras Medium ITC" w:cstheme="minorHAnsi"/>
                          <w:color w:val="000000"/>
                          <w:sz w:val="20"/>
                        </w:rPr>
                        <w:t>l) Proposta de ementa, no caso de fornecimento de refeição, elaborado por um nutricionista.</w:t>
                      </w:r>
                    </w:p>
                    <w:p w14:paraId="55374EED" w14:textId="77777777" w:rsidR="006D592B" w:rsidRPr="009A10C2" w:rsidRDefault="006D592B" w:rsidP="00711D26">
                      <w:pPr>
                        <w:jc w:val="both"/>
                        <w:rPr>
                          <w:rFonts w:ascii="Eras Medium ITC" w:hAnsi="Eras Medium ITC" w:cstheme="minorHAnsi"/>
                          <w:sz w:val="20"/>
                        </w:rPr>
                      </w:pPr>
                    </w:p>
                    <w:p w14:paraId="198317DE" w14:textId="01D37942" w:rsidR="006D592B" w:rsidRPr="009A10C2" w:rsidRDefault="006D592B" w:rsidP="009A10C2">
                      <w:pPr>
                        <w:spacing w:line="276" w:lineRule="auto"/>
                        <w:jc w:val="both"/>
                        <w:rPr>
                          <w:rFonts w:ascii="Eras Medium ITC" w:hAnsi="Eras Medium ITC"/>
                          <w:b/>
                          <w:sz w:val="22"/>
                        </w:rPr>
                      </w:pPr>
                      <w:r w:rsidRPr="009A10C2">
                        <w:rPr>
                          <w:rFonts w:ascii="Eras Medium ITC" w:hAnsi="Eras Medium ITC"/>
                          <w:b/>
                          <w:sz w:val="22"/>
                        </w:rPr>
                        <w:t>Local de entrega</w:t>
                      </w:r>
                    </w:p>
                    <w:p w14:paraId="5B401CB3" w14:textId="0A3B7579" w:rsidR="00C104D8" w:rsidRPr="009A10C2" w:rsidRDefault="00787CBD" w:rsidP="009A10C2">
                      <w:pPr>
                        <w:spacing w:line="276" w:lineRule="auto"/>
                        <w:jc w:val="both"/>
                        <w:rPr>
                          <w:rFonts w:ascii="Eras Medium ITC" w:hAnsi="Eras Medium ITC"/>
                          <w:sz w:val="20"/>
                        </w:rPr>
                      </w:pPr>
                      <w:r w:rsidRPr="009A10C2">
                        <w:rPr>
                          <w:rFonts w:ascii="Eras Medium ITC" w:hAnsi="Eras Medium ITC"/>
                          <w:sz w:val="20"/>
                        </w:rPr>
                        <w:t xml:space="preserve">O requerimento e demais documentos são apresentados na Direção </w:t>
                      </w:r>
                      <w:r w:rsidR="00A75381">
                        <w:rPr>
                          <w:rFonts w:ascii="Eras Medium ITC" w:hAnsi="Eras Medium ITC"/>
                          <w:sz w:val="20"/>
                        </w:rPr>
                        <w:t>Geral de Inclusão Social (DGIS).</w:t>
                      </w:r>
                      <w:bookmarkStart w:id="1" w:name="_GoBack"/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18482D" w:rsidRPr="0018482D" w:rsidSect="006A600D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0" w:h="16820"/>
      <w:pgMar w:top="363" w:right="1418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14DF34" w14:textId="77777777" w:rsidR="005E4AE1" w:rsidRDefault="005E4AE1" w:rsidP="005A10F6">
      <w:r>
        <w:separator/>
      </w:r>
    </w:p>
  </w:endnote>
  <w:endnote w:type="continuationSeparator" w:id="0">
    <w:p w14:paraId="6474EE42" w14:textId="77777777" w:rsidR="005E4AE1" w:rsidRDefault="005E4AE1" w:rsidP="005A10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extaNarrowAlt-Light">
    <w:panose1 w:val="00000000000000000000"/>
    <w:charset w:val="00"/>
    <w:family w:val="modern"/>
    <w:notTrueType/>
    <w:pitch w:val="variable"/>
    <w:sig w:usb0="A000002F" w:usb1="5000246B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ource Sans Pro">
    <w:panose1 w:val="020B0503030403020204"/>
    <w:charset w:val="00"/>
    <w:family w:val="swiss"/>
    <w:notTrueType/>
    <w:pitch w:val="variable"/>
    <w:sig w:usb0="600002F7" w:usb1="02000001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0C182F" w14:textId="77777777" w:rsidR="00185AAA" w:rsidRDefault="00185AAA">
    <w:pPr>
      <w:pStyle w:val="Rodap"/>
    </w:pPr>
    <w:r>
      <w:rPr>
        <w:noProof/>
        <w:lang w:eastAsia="pt-PT"/>
      </w:rPr>
      <w:drawing>
        <wp:anchor distT="0" distB="0" distL="114300" distR="114300" simplePos="0" relativeHeight="251658752" behindDoc="0" locked="0" layoutInCell="1" allowOverlap="1" wp14:anchorId="45EAD039" wp14:editId="5C42FE6F">
          <wp:simplePos x="0" y="0"/>
          <wp:positionH relativeFrom="margin">
            <wp:posOffset>1966595</wp:posOffset>
          </wp:positionH>
          <wp:positionV relativeFrom="paragraph">
            <wp:posOffset>266700</wp:posOffset>
          </wp:positionV>
          <wp:extent cx="1729105" cy="83185"/>
          <wp:effectExtent l="0" t="0" r="0" b="0"/>
          <wp:wrapNone/>
          <wp:docPr id="1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9105" cy="83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EFFA17" w14:textId="77777777" w:rsidR="009D2BF9" w:rsidRDefault="009D2BF9" w:rsidP="009D2BF9">
    <w:pPr>
      <w:jc w:val="center"/>
      <w:rPr>
        <w:rFonts w:ascii="Arial" w:hAnsi="Arial"/>
        <w:sz w:val="18"/>
      </w:rPr>
    </w:pPr>
    <w:r>
      <w:rPr>
        <w:rFonts w:ascii="Arial" w:hAnsi="Arial"/>
        <w:sz w:val="18"/>
      </w:rPr>
      <w:t>_______________________________________________________________</w:t>
    </w:r>
  </w:p>
  <w:p w14:paraId="0B5A2398" w14:textId="77777777" w:rsidR="009D2BF9" w:rsidRDefault="009D2BF9" w:rsidP="009D2BF9">
    <w:pPr>
      <w:jc w:val="center"/>
      <w:rPr>
        <w:rFonts w:ascii="Arial" w:hAnsi="Arial"/>
        <w:sz w:val="18"/>
      </w:rPr>
    </w:pPr>
  </w:p>
  <w:p w14:paraId="1C142C87" w14:textId="77777777" w:rsidR="009D2BF9" w:rsidRPr="006A600D" w:rsidRDefault="009D2BF9" w:rsidP="009D2BF9">
    <w:pPr>
      <w:tabs>
        <w:tab w:val="left" w:pos="270"/>
        <w:tab w:val="center" w:pos="4819"/>
      </w:tabs>
      <w:rPr>
        <w:rFonts w:asciiTheme="majorHAnsi" w:hAnsiTheme="majorHAnsi" w:cstheme="majorHAnsi"/>
        <w:sz w:val="18"/>
      </w:rPr>
    </w:pPr>
    <w:r>
      <w:rPr>
        <w:rFonts w:ascii="Arial" w:hAnsi="Arial"/>
        <w:sz w:val="18"/>
      </w:rPr>
      <w:tab/>
    </w:r>
    <w:r>
      <w:rPr>
        <w:rFonts w:ascii="Arial" w:hAnsi="Arial"/>
        <w:sz w:val="18"/>
      </w:rPr>
      <w:tab/>
    </w:r>
    <w:r w:rsidRPr="006A600D">
      <w:rPr>
        <w:rFonts w:asciiTheme="majorHAnsi" w:hAnsiTheme="majorHAnsi" w:cstheme="majorHAnsi"/>
        <w:sz w:val="18"/>
      </w:rPr>
      <w:sym w:font="Wingdings" w:char="F02A"/>
    </w:r>
    <w:r w:rsidRPr="006A600D">
      <w:rPr>
        <w:rFonts w:asciiTheme="majorHAnsi" w:hAnsiTheme="majorHAnsi" w:cstheme="majorHAnsi"/>
        <w:sz w:val="18"/>
      </w:rPr>
      <w:t xml:space="preserve"> Rua Frente ao Jardim Gulbenkian, ASA, CP. 453, Praia</w:t>
    </w:r>
  </w:p>
  <w:p w14:paraId="4CFCF442" w14:textId="77777777" w:rsidR="009D2BF9" w:rsidRPr="006A600D" w:rsidRDefault="009D2BF9" w:rsidP="009D2BF9">
    <w:pPr>
      <w:pStyle w:val="Rodap"/>
      <w:jc w:val="center"/>
      <w:rPr>
        <w:rFonts w:asciiTheme="majorHAnsi" w:hAnsiTheme="majorHAnsi" w:cstheme="majorHAnsi"/>
        <w:sz w:val="18"/>
      </w:rPr>
    </w:pPr>
    <w:r w:rsidRPr="006A600D">
      <w:rPr>
        <w:rFonts w:asciiTheme="majorHAnsi" w:hAnsiTheme="majorHAnsi" w:cstheme="majorHAnsi"/>
        <w:sz w:val="18"/>
      </w:rPr>
      <w:sym w:font="Wingdings 2" w:char="F027"/>
    </w:r>
    <w:r w:rsidRPr="006A600D">
      <w:rPr>
        <w:rFonts w:asciiTheme="majorHAnsi" w:hAnsiTheme="majorHAnsi" w:cstheme="majorHAnsi"/>
        <w:sz w:val="18"/>
      </w:rPr>
      <w:t xml:space="preserve"> (238) 3337077</w:t>
    </w:r>
  </w:p>
  <w:p w14:paraId="152EDD4F" w14:textId="77777777" w:rsidR="009D2BF9" w:rsidRDefault="009D2BF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4CE242" w14:textId="77777777" w:rsidR="005E4AE1" w:rsidRDefault="005E4AE1" w:rsidP="005A10F6">
      <w:r>
        <w:separator/>
      </w:r>
    </w:p>
  </w:footnote>
  <w:footnote w:type="continuationSeparator" w:id="0">
    <w:p w14:paraId="549CBD1A" w14:textId="77777777" w:rsidR="005E4AE1" w:rsidRDefault="005E4AE1" w:rsidP="005A10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D06468" w14:textId="77777777" w:rsidR="00597D3B" w:rsidRDefault="005E4AE1">
    <w:pPr>
      <w:pStyle w:val="Cabealho"/>
    </w:pPr>
    <w:r>
      <w:rPr>
        <w:noProof/>
        <w:lang w:val="en-US"/>
      </w:rPr>
      <w:pict w14:anchorId="406F2BF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65" type="#_x0000_t75" style="position:absolute;margin-left:0;margin-top:0;width:595.2pt;height:841.9pt;z-index:-251656704;mso-wrap-edited:f;mso-position-horizontal:center;mso-position-horizontal-relative:margin;mso-position-vertical:center;mso-position-vertical-relative:margin" wrapcoords="-27 0 -27 21561 21600 21561 21600 0 -27 0">
          <v:imagedata r:id="rId1" o:title="Esatcionários_2016_Fundo A4 NOTA"/>
          <w10:wrap anchorx="margin" anchory="margin"/>
        </v:shape>
      </w:pict>
    </w:r>
    <w:r w:rsidR="006C0796">
      <w:rPr>
        <w:noProof/>
        <w:lang w:eastAsia="pt-PT"/>
      </w:rPr>
      <w:drawing>
        <wp:anchor distT="0" distB="0" distL="114300" distR="114300" simplePos="0" relativeHeight="251657728" behindDoc="1" locked="0" layoutInCell="1" allowOverlap="1" wp14:anchorId="03F6590F" wp14:editId="1CC33C0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0"/>
          <wp:wrapNone/>
          <wp:docPr id="7" name="Imagem 7" descr="Esatcionários_2016_Fundo A4 NO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Esatcionários_2016_Fundo A4 NOT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C0796">
      <w:rPr>
        <w:noProof/>
        <w:lang w:eastAsia="pt-PT"/>
      </w:rPr>
      <w:drawing>
        <wp:anchor distT="0" distB="0" distL="114300" distR="114300" simplePos="0" relativeHeight="251656704" behindDoc="1" locked="0" layoutInCell="1" allowOverlap="1" wp14:anchorId="08E21556" wp14:editId="64593A5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0"/>
          <wp:wrapNone/>
          <wp:docPr id="9" name="Imagem 9" descr="Esatcionários_2016_Fundo A4 NO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Esatcionários_2016_Fundo A4 NOT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C0796">
      <w:rPr>
        <w:noProof/>
        <w:lang w:eastAsia="pt-PT"/>
      </w:rPr>
      <w:drawing>
        <wp:anchor distT="0" distB="0" distL="114300" distR="114300" simplePos="0" relativeHeight="251655680" behindDoc="1" locked="0" layoutInCell="1" allowOverlap="1" wp14:anchorId="4E1FFAFD" wp14:editId="3BEC9E8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0"/>
          <wp:wrapNone/>
          <wp:docPr id="10" name="Imagem 5" descr="Esatcionários_2016_Fundo A4 NO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Esatcionários_2016_Fundo A4 NOT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3215C8" w14:textId="247E5EFB" w:rsidR="00597D3B" w:rsidRDefault="00597D3B">
    <w:pPr>
      <w:pStyle w:val="Cabealho"/>
    </w:pPr>
  </w:p>
  <w:p w14:paraId="207A7525" w14:textId="77777777" w:rsidR="00597D3B" w:rsidRDefault="00597D3B" w:rsidP="00185AAA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862FB3" w14:textId="77777777" w:rsidR="00AC7DB9" w:rsidRDefault="00AC7DB9" w:rsidP="00AC7DB9">
    <w:pPr>
      <w:pStyle w:val="Cabealho"/>
    </w:pPr>
  </w:p>
  <w:p w14:paraId="4CA34ED9" w14:textId="025187D9" w:rsidR="00CB729E" w:rsidRPr="00F76368" w:rsidRDefault="00F76368" w:rsidP="00F76368">
    <w:pPr>
      <w:pStyle w:val="Cabealho"/>
    </w:pPr>
    <w:r w:rsidRPr="00516872">
      <w:rPr>
        <w:noProof/>
        <w:lang w:eastAsia="pt-PT"/>
      </w:rPr>
      <w:drawing>
        <wp:inline distT="0" distB="0" distL="0" distR="0" wp14:anchorId="2FB277F6" wp14:editId="6CB0F6D9">
          <wp:extent cx="1838325" cy="486908"/>
          <wp:effectExtent l="0" t="0" r="0" b="8890"/>
          <wp:docPr id="3" name="Imagem 3" descr="C:\Users\nathalie.monteiro\Documents\DGSS\LOGOTIPO MFIS\DGIS\Direção Geral de Inclusão Social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thalie.monteiro\Documents\DGSS\LOGOTIPO MFIS\DGIS\Direção Geral de Inclusão Social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2486" cy="488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014B426" w14:textId="77777777" w:rsidR="00CB729E" w:rsidRPr="00B56EE6" w:rsidRDefault="00CB729E" w:rsidP="001C0244">
    <w:pPr>
      <w:pStyle w:val="endereo"/>
      <w:jc w:val="left"/>
      <w:rPr>
        <w:rFonts w:ascii="Source Sans Pro" w:hAnsi="Source Sans Pro"/>
        <w:sz w:val="20"/>
        <w:szCs w:val="20"/>
        <w:lang w:val="pt-P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0937C9"/>
    <w:multiLevelType w:val="hybridMultilevel"/>
    <w:tmpl w:val="B9FEBDEA"/>
    <w:lvl w:ilvl="0" w:tplc="08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5DF4C67"/>
    <w:multiLevelType w:val="hybridMultilevel"/>
    <w:tmpl w:val="BAFCC4C4"/>
    <w:lvl w:ilvl="0" w:tplc="0816000F">
      <w:start w:val="1"/>
      <w:numFmt w:val="decimal"/>
      <w:lvlText w:val="%1."/>
      <w:lvlJc w:val="left"/>
      <w:pPr>
        <w:ind w:left="360" w:hanging="360"/>
      </w:p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A887B40"/>
    <w:multiLevelType w:val="hybridMultilevel"/>
    <w:tmpl w:val="D428A3A4"/>
    <w:lvl w:ilvl="0" w:tplc="6F8483D0">
      <w:start w:val="1"/>
      <w:numFmt w:val="decimal"/>
      <w:lvlText w:val="%1."/>
      <w:lvlJc w:val="left"/>
      <w:pPr>
        <w:ind w:left="720" w:hanging="360"/>
      </w:pPr>
      <w:rPr>
        <w:rFonts w:ascii="Helvetica" w:hAnsi="Helvetica" w:cs="Helvetica"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157A0C"/>
    <w:multiLevelType w:val="hybridMultilevel"/>
    <w:tmpl w:val="F2928802"/>
    <w:lvl w:ilvl="0" w:tplc="F0CEB6F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657514"/>
    <w:multiLevelType w:val="hybridMultilevel"/>
    <w:tmpl w:val="1820E43E"/>
    <w:lvl w:ilvl="0" w:tplc="6F8483D0">
      <w:start w:val="1"/>
      <w:numFmt w:val="decimal"/>
      <w:lvlText w:val="%1."/>
      <w:lvlJc w:val="left"/>
      <w:pPr>
        <w:ind w:left="720" w:hanging="360"/>
      </w:pPr>
      <w:rPr>
        <w:rFonts w:ascii="Helvetica" w:hAnsi="Helvetica" w:cs="Helvetica"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C0714E"/>
    <w:multiLevelType w:val="hybridMultilevel"/>
    <w:tmpl w:val="2B9C72EA"/>
    <w:lvl w:ilvl="0" w:tplc="01B6024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F280BEA"/>
    <w:multiLevelType w:val="hybridMultilevel"/>
    <w:tmpl w:val="05C80A5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117103"/>
    <w:multiLevelType w:val="hybridMultilevel"/>
    <w:tmpl w:val="7EF64ACC"/>
    <w:lvl w:ilvl="0" w:tplc="F0CEB6F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F04DAE"/>
    <w:multiLevelType w:val="hybridMultilevel"/>
    <w:tmpl w:val="A98C10C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E8059A"/>
    <w:multiLevelType w:val="hybridMultilevel"/>
    <w:tmpl w:val="29F4DF3E"/>
    <w:lvl w:ilvl="0" w:tplc="08160017">
      <w:start w:val="1"/>
      <w:numFmt w:val="lowerLetter"/>
      <w:lvlText w:val="%1)"/>
      <w:lvlJc w:val="left"/>
      <w:pPr>
        <w:ind w:left="360" w:hanging="360"/>
      </w:pPr>
    </w:lvl>
    <w:lvl w:ilvl="1" w:tplc="08160019">
      <w:start w:val="1"/>
      <w:numFmt w:val="lowerLetter"/>
      <w:lvlText w:val="%2."/>
      <w:lvlJc w:val="left"/>
      <w:pPr>
        <w:ind w:left="1080" w:hanging="360"/>
      </w:pPr>
    </w:lvl>
    <w:lvl w:ilvl="2" w:tplc="0816001B">
      <w:start w:val="1"/>
      <w:numFmt w:val="lowerRoman"/>
      <w:lvlText w:val="%3."/>
      <w:lvlJc w:val="right"/>
      <w:pPr>
        <w:ind w:left="1800" w:hanging="180"/>
      </w:pPr>
    </w:lvl>
    <w:lvl w:ilvl="3" w:tplc="0816000F">
      <w:start w:val="1"/>
      <w:numFmt w:val="decimal"/>
      <w:lvlText w:val="%4."/>
      <w:lvlJc w:val="left"/>
      <w:pPr>
        <w:ind w:left="2520" w:hanging="360"/>
      </w:pPr>
    </w:lvl>
    <w:lvl w:ilvl="4" w:tplc="08160019">
      <w:start w:val="1"/>
      <w:numFmt w:val="lowerLetter"/>
      <w:lvlText w:val="%5."/>
      <w:lvlJc w:val="left"/>
      <w:pPr>
        <w:ind w:left="3240" w:hanging="360"/>
      </w:pPr>
    </w:lvl>
    <w:lvl w:ilvl="5" w:tplc="0816001B">
      <w:start w:val="1"/>
      <w:numFmt w:val="lowerRoman"/>
      <w:lvlText w:val="%6."/>
      <w:lvlJc w:val="right"/>
      <w:pPr>
        <w:ind w:left="3960" w:hanging="180"/>
      </w:pPr>
    </w:lvl>
    <w:lvl w:ilvl="6" w:tplc="0816000F">
      <w:start w:val="1"/>
      <w:numFmt w:val="decimal"/>
      <w:lvlText w:val="%7."/>
      <w:lvlJc w:val="left"/>
      <w:pPr>
        <w:ind w:left="4680" w:hanging="360"/>
      </w:pPr>
    </w:lvl>
    <w:lvl w:ilvl="7" w:tplc="08160019">
      <w:start w:val="1"/>
      <w:numFmt w:val="lowerLetter"/>
      <w:lvlText w:val="%8."/>
      <w:lvlJc w:val="left"/>
      <w:pPr>
        <w:ind w:left="5400" w:hanging="360"/>
      </w:pPr>
    </w:lvl>
    <w:lvl w:ilvl="8" w:tplc="0816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9F65669"/>
    <w:multiLevelType w:val="hybridMultilevel"/>
    <w:tmpl w:val="76E8324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BC2D3F"/>
    <w:multiLevelType w:val="hybridMultilevel"/>
    <w:tmpl w:val="61D0C368"/>
    <w:lvl w:ilvl="0" w:tplc="E7149158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640E58"/>
    <w:multiLevelType w:val="hybridMultilevel"/>
    <w:tmpl w:val="A45ABC20"/>
    <w:lvl w:ilvl="0" w:tplc="C750E806">
      <w:start w:val="1"/>
      <w:numFmt w:val="lowerLetter"/>
      <w:lvlText w:val="%1."/>
      <w:lvlJc w:val="left"/>
      <w:pPr>
        <w:ind w:left="360" w:hanging="360"/>
      </w:pPr>
      <w:rPr>
        <w:b/>
        <w:sz w:val="22"/>
        <w:szCs w:val="22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CD8303B"/>
    <w:multiLevelType w:val="hybridMultilevel"/>
    <w:tmpl w:val="E842E428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14074F"/>
    <w:multiLevelType w:val="hybridMultilevel"/>
    <w:tmpl w:val="7D5A71E2"/>
    <w:lvl w:ilvl="0" w:tplc="0816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4E7455"/>
    <w:multiLevelType w:val="hybridMultilevel"/>
    <w:tmpl w:val="BD108040"/>
    <w:lvl w:ilvl="0" w:tplc="BC70A54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6D970B9"/>
    <w:multiLevelType w:val="hybridMultilevel"/>
    <w:tmpl w:val="5B900032"/>
    <w:lvl w:ilvl="0" w:tplc="A16654D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72E6436"/>
    <w:multiLevelType w:val="hybridMultilevel"/>
    <w:tmpl w:val="5A84E0DC"/>
    <w:lvl w:ilvl="0" w:tplc="BC2ED7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75C5D0C"/>
    <w:multiLevelType w:val="hybridMultilevel"/>
    <w:tmpl w:val="9618995A"/>
    <w:lvl w:ilvl="0" w:tplc="B50897BC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7F4F45"/>
    <w:multiLevelType w:val="hybridMultilevel"/>
    <w:tmpl w:val="7BF8811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A171935"/>
    <w:multiLevelType w:val="hybridMultilevel"/>
    <w:tmpl w:val="AA760AEA"/>
    <w:lvl w:ilvl="0" w:tplc="DE32A49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A85160F"/>
    <w:multiLevelType w:val="hybridMultilevel"/>
    <w:tmpl w:val="F7B2F94A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DA360A"/>
    <w:multiLevelType w:val="hybridMultilevel"/>
    <w:tmpl w:val="7F30EF54"/>
    <w:lvl w:ilvl="0" w:tplc="1C60EA9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0066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6"/>
  </w:num>
  <w:num w:numId="4">
    <w:abstractNumId w:val="21"/>
  </w:num>
  <w:num w:numId="5">
    <w:abstractNumId w:val="19"/>
  </w:num>
  <w:num w:numId="6">
    <w:abstractNumId w:val="8"/>
  </w:num>
  <w:num w:numId="7">
    <w:abstractNumId w:val="10"/>
  </w:num>
  <w:num w:numId="8">
    <w:abstractNumId w:val="2"/>
  </w:num>
  <w:num w:numId="9">
    <w:abstractNumId w:val="4"/>
  </w:num>
  <w:num w:numId="1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</w:num>
  <w:num w:numId="13">
    <w:abstractNumId w:val="1"/>
  </w:num>
  <w:num w:numId="14">
    <w:abstractNumId w:val="14"/>
  </w:num>
  <w:num w:numId="15">
    <w:abstractNumId w:val="13"/>
  </w:num>
  <w:num w:numId="16">
    <w:abstractNumId w:val="16"/>
  </w:num>
  <w:num w:numId="17">
    <w:abstractNumId w:val="9"/>
  </w:num>
  <w:num w:numId="18">
    <w:abstractNumId w:val="18"/>
  </w:num>
  <w:num w:numId="19">
    <w:abstractNumId w:val="17"/>
  </w:num>
  <w:num w:numId="20">
    <w:abstractNumId w:val="15"/>
  </w:num>
  <w:num w:numId="21">
    <w:abstractNumId w:val="5"/>
  </w:num>
  <w:num w:numId="22">
    <w:abstractNumId w:val="0"/>
  </w:num>
  <w:num w:numId="23">
    <w:abstractNumId w:val="20"/>
  </w:num>
  <w:num w:numId="2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FF5"/>
    <w:rsid w:val="00022D0E"/>
    <w:rsid w:val="00024C04"/>
    <w:rsid w:val="00030308"/>
    <w:rsid w:val="000501CC"/>
    <w:rsid w:val="00055FFB"/>
    <w:rsid w:val="000576F1"/>
    <w:rsid w:val="00061D35"/>
    <w:rsid w:val="00071213"/>
    <w:rsid w:val="000776FC"/>
    <w:rsid w:val="00091654"/>
    <w:rsid w:val="000955A0"/>
    <w:rsid w:val="000A70DF"/>
    <w:rsid w:val="000A7B86"/>
    <w:rsid w:val="000B65A6"/>
    <w:rsid w:val="000C365C"/>
    <w:rsid w:val="000D340C"/>
    <w:rsid w:val="000F6568"/>
    <w:rsid w:val="0010134A"/>
    <w:rsid w:val="00115749"/>
    <w:rsid w:val="0013281E"/>
    <w:rsid w:val="0014033D"/>
    <w:rsid w:val="00144861"/>
    <w:rsid w:val="001545C1"/>
    <w:rsid w:val="00161688"/>
    <w:rsid w:val="00171168"/>
    <w:rsid w:val="0018482D"/>
    <w:rsid w:val="00185AAA"/>
    <w:rsid w:val="001B79E2"/>
    <w:rsid w:val="001C0244"/>
    <w:rsid w:val="001C0B60"/>
    <w:rsid w:val="001E6A8D"/>
    <w:rsid w:val="002127E6"/>
    <w:rsid w:val="00225012"/>
    <w:rsid w:val="0022667C"/>
    <w:rsid w:val="00232018"/>
    <w:rsid w:val="0023638A"/>
    <w:rsid w:val="00244B61"/>
    <w:rsid w:val="00255A92"/>
    <w:rsid w:val="00255D5F"/>
    <w:rsid w:val="00267A03"/>
    <w:rsid w:val="00270C32"/>
    <w:rsid w:val="00281FAB"/>
    <w:rsid w:val="00285E97"/>
    <w:rsid w:val="00292E2C"/>
    <w:rsid w:val="002979A2"/>
    <w:rsid w:val="002A50FB"/>
    <w:rsid w:val="002B03E6"/>
    <w:rsid w:val="002B3752"/>
    <w:rsid w:val="002B37F6"/>
    <w:rsid w:val="002B5004"/>
    <w:rsid w:val="002B7296"/>
    <w:rsid w:val="002C74CD"/>
    <w:rsid w:val="002D0225"/>
    <w:rsid w:val="002D2C9A"/>
    <w:rsid w:val="003036C9"/>
    <w:rsid w:val="00304601"/>
    <w:rsid w:val="00310DA9"/>
    <w:rsid w:val="003202ED"/>
    <w:rsid w:val="00322019"/>
    <w:rsid w:val="003236AA"/>
    <w:rsid w:val="0032497F"/>
    <w:rsid w:val="00336D98"/>
    <w:rsid w:val="00357178"/>
    <w:rsid w:val="00361618"/>
    <w:rsid w:val="00364B59"/>
    <w:rsid w:val="003664E0"/>
    <w:rsid w:val="00372C96"/>
    <w:rsid w:val="00374F09"/>
    <w:rsid w:val="003757B0"/>
    <w:rsid w:val="00381831"/>
    <w:rsid w:val="00382D8B"/>
    <w:rsid w:val="0039129F"/>
    <w:rsid w:val="00392D22"/>
    <w:rsid w:val="003935EA"/>
    <w:rsid w:val="003A063D"/>
    <w:rsid w:val="003A0753"/>
    <w:rsid w:val="003A1C8B"/>
    <w:rsid w:val="003B09F4"/>
    <w:rsid w:val="003D128D"/>
    <w:rsid w:val="003D2CC9"/>
    <w:rsid w:val="003E3220"/>
    <w:rsid w:val="0040235F"/>
    <w:rsid w:val="0040777C"/>
    <w:rsid w:val="00433D00"/>
    <w:rsid w:val="00435A51"/>
    <w:rsid w:val="00442E15"/>
    <w:rsid w:val="0044502F"/>
    <w:rsid w:val="004457EE"/>
    <w:rsid w:val="00446C5C"/>
    <w:rsid w:val="00447200"/>
    <w:rsid w:val="004672D8"/>
    <w:rsid w:val="004813CC"/>
    <w:rsid w:val="00491746"/>
    <w:rsid w:val="00493954"/>
    <w:rsid w:val="0049669B"/>
    <w:rsid w:val="004A1042"/>
    <w:rsid w:val="004A4186"/>
    <w:rsid w:val="004B219D"/>
    <w:rsid w:val="004B3BD3"/>
    <w:rsid w:val="004B5BF0"/>
    <w:rsid w:val="004C0F3D"/>
    <w:rsid w:val="004C6EA8"/>
    <w:rsid w:val="004D4274"/>
    <w:rsid w:val="004E0B5E"/>
    <w:rsid w:val="004E13A4"/>
    <w:rsid w:val="004E275D"/>
    <w:rsid w:val="00520865"/>
    <w:rsid w:val="00524825"/>
    <w:rsid w:val="0053086B"/>
    <w:rsid w:val="00533200"/>
    <w:rsid w:val="00533212"/>
    <w:rsid w:val="00547FFB"/>
    <w:rsid w:val="005539E4"/>
    <w:rsid w:val="0055484C"/>
    <w:rsid w:val="0055735D"/>
    <w:rsid w:val="00571EC1"/>
    <w:rsid w:val="00584B71"/>
    <w:rsid w:val="00593D52"/>
    <w:rsid w:val="00597D3B"/>
    <w:rsid w:val="005A10F6"/>
    <w:rsid w:val="005A47C9"/>
    <w:rsid w:val="005B1E20"/>
    <w:rsid w:val="005B21EA"/>
    <w:rsid w:val="005C39C8"/>
    <w:rsid w:val="005C77C6"/>
    <w:rsid w:val="005D02F7"/>
    <w:rsid w:val="005E4AE1"/>
    <w:rsid w:val="005F38CB"/>
    <w:rsid w:val="005F44CF"/>
    <w:rsid w:val="00616B41"/>
    <w:rsid w:val="0061778A"/>
    <w:rsid w:val="00626878"/>
    <w:rsid w:val="0063586A"/>
    <w:rsid w:val="00653C86"/>
    <w:rsid w:val="00654C56"/>
    <w:rsid w:val="00662F7C"/>
    <w:rsid w:val="00663DE3"/>
    <w:rsid w:val="006644CB"/>
    <w:rsid w:val="00674BC0"/>
    <w:rsid w:val="0067737E"/>
    <w:rsid w:val="00684B0F"/>
    <w:rsid w:val="0068551D"/>
    <w:rsid w:val="00690785"/>
    <w:rsid w:val="00694D99"/>
    <w:rsid w:val="006A0467"/>
    <w:rsid w:val="006A600D"/>
    <w:rsid w:val="006A76B7"/>
    <w:rsid w:val="006B599A"/>
    <w:rsid w:val="006B6ABB"/>
    <w:rsid w:val="006B7303"/>
    <w:rsid w:val="006C0796"/>
    <w:rsid w:val="006D2DAF"/>
    <w:rsid w:val="006D4F67"/>
    <w:rsid w:val="006D592B"/>
    <w:rsid w:val="006E4CAB"/>
    <w:rsid w:val="006F47CB"/>
    <w:rsid w:val="006F6EFA"/>
    <w:rsid w:val="007036FC"/>
    <w:rsid w:val="007038D3"/>
    <w:rsid w:val="0070799E"/>
    <w:rsid w:val="00711D26"/>
    <w:rsid w:val="00720562"/>
    <w:rsid w:val="0072731E"/>
    <w:rsid w:val="00735F79"/>
    <w:rsid w:val="00742F02"/>
    <w:rsid w:val="0075025F"/>
    <w:rsid w:val="00754715"/>
    <w:rsid w:val="00757995"/>
    <w:rsid w:val="0076071A"/>
    <w:rsid w:val="00761006"/>
    <w:rsid w:val="00761E58"/>
    <w:rsid w:val="00763A89"/>
    <w:rsid w:val="00770BB3"/>
    <w:rsid w:val="007814A8"/>
    <w:rsid w:val="00787CBD"/>
    <w:rsid w:val="00792973"/>
    <w:rsid w:val="007D4F04"/>
    <w:rsid w:val="007E0DE0"/>
    <w:rsid w:val="007E354E"/>
    <w:rsid w:val="007E69B8"/>
    <w:rsid w:val="007E77DD"/>
    <w:rsid w:val="007F17F7"/>
    <w:rsid w:val="007F7A5A"/>
    <w:rsid w:val="00801491"/>
    <w:rsid w:val="00812ECB"/>
    <w:rsid w:val="0081429E"/>
    <w:rsid w:val="00816398"/>
    <w:rsid w:val="0081769E"/>
    <w:rsid w:val="00822E4F"/>
    <w:rsid w:val="00826E61"/>
    <w:rsid w:val="00831E20"/>
    <w:rsid w:val="00832B3F"/>
    <w:rsid w:val="00837F89"/>
    <w:rsid w:val="008447E3"/>
    <w:rsid w:val="0084500F"/>
    <w:rsid w:val="00852244"/>
    <w:rsid w:val="00852B0E"/>
    <w:rsid w:val="008650DC"/>
    <w:rsid w:val="008742B5"/>
    <w:rsid w:val="0089021B"/>
    <w:rsid w:val="00891AD0"/>
    <w:rsid w:val="00894A34"/>
    <w:rsid w:val="00896E80"/>
    <w:rsid w:val="008A44B4"/>
    <w:rsid w:val="008A46C9"/>
    <w:rsid w:val="008B425C"/>
    <w:rsid w:val="008D092E"/>
    <w:rsid w:val="008D1C4D"/>
    <w:rsid w:val="008D2D71"/>
    <w:rsid w:val="008E0E6D"/>
    <w:rsid w:val="008E1336"/>
    <w:rsid w:val="008F0985"/>
    <w:rsid w:val="008F3A5F"/>
    <w:rsid w:val="00900BF5"/>
    <w:rsid w:val="00910E6B"/>
    <w:rsid w:val="00917374"/>
    <w:rsid w:val="00947A83"/>
    <w:rsid w:val="00955DB6"/>
    <w:rsid w:val="009619DD"/>
    <w:rsid w:val="0098199F"/>
    <w:rsid w:val="00982EC1"/>
    <w:rsid w:val="00983080"/>
    <w:rsid w:val="00985E6A"/>
    <w:rsid w:val="00991C7C"/>
    <w:rsid w:val="00992E31"/>
    <w:rsid w:val="009956D1"/>
    <w:rsid w:val="009A10C2"/>
    <w:rsid w:val="009A2141"/>
    <w:rsid w:val="009A39AE"/>
    <w:rsid w:val="009A5F7D"/>
    <w:rsid w:val="009B1825"/>
    <w:rsid w:val="009B4092"/>
    <w:rsid w:val="009B4D75"/>
    <w:rsid w:val="009C312E"/>
    <w:rsid w:val="009D2BF9"/>
    <w:rsid w:val="009E1B9A"/>
    <w:rsid w:val="00A02FDF"/>
    <w:rsid w:val="00A111FB"/>
    <w:rsid w:val="00A30226"/>
    <w:rsid w:val="00A316A9"/>
    <w:rsid w:val="00A318E8"/>
    <w:rsid w:val="00A31E65"/>
    <w:rsid w:val="00A35F2F"/>
    <w:rsid w:val="00A411C8"/>
    <w:rsid w:val="00A56488"/>
    <w:rsid w:val="00A63AED"/>
    <w:rsid w:val="00A70008"/>
    <w:rsid w:val="00A73A56"/>
    <w:rsid w:val="00A75381"/>
    <w:rsid w:val="00A77D8A"/>
    <w:rsid w:val="00A8274A"/>
    <w:rsid w:val="00A93AE7"/>
    <w:rsid w:val="00A96E59"/>
    <w:rsid w:val="00AA32E9"/>
    <w:rsid w:val="00AC7DB9"/>
    <w:rsid w:val="00AD1AE3"/>
    <w:rsid w:val="00AD42DF"/>
    <w:rsid w:val="00AE1A79"/>
    <w:rsid w:val="00AE4381"/>
    <w:rsid w:val="00B015E7"/>
    <w:rsid w:val="00B021DC"/>
    <w:rsid w:val="00B25703"/>
    <w:rsid w:val="00B3050F"/>
    <w:rsid w:val="00B333BA"/>
    <w:rsid w:val="00B351D2"/>
    <w:rsid w:val="00B408F1"/>
    <w:rsid w:val="00B418A0"/>
    <w:rsid w:val="00B43940"/>
    <w:rsid w:val="00B46F8C"/>
    <w:rsid w:val="00B54CB0"/>
    <w:rsid w:val="00B55076"/>
    <w:rsid w:val="00B56EE6"/>
    <w:rsid w:val="00B641CC"/>
    <w:rsid w:val="00B90333"/>
    <w:rsid w:val="00B94A29"/>
    <w:rsid w:val="00BA5576"/>
    <w:rsid w:val="00BA60AA"/>
    <w:rsid w:val="00BB18B2"/>
    <w:rsid w:val="00BC5221"/>
    <w:rsid w:val="00BC7C10"/>
    <w:rsid w:val="00BE239B"/>
    <w:rsid w:val="00BE5AB6"/>
    <w:rsid w:val="00BE75D5"/>
    <w:rsid w:val="00BF025A"/>
    <w:rsid w:val="00C02F2B"/>
    <w:rsid w:val="00C104D8"/>
    <w:rsid w:val="00C10545"/>
    <w:rsid w:val="00C11931"/>
    <w:rsid w:val="00C1438C"/>
    <w:rsid w:val="00C23A75"/>
    <w:rsid w:val="00C37B14"/>
    <w:rsid w:val="00C41488"/>
    <w:rsid w:val="00C50F2E"/>
    <w:rsid w:val="00C524F1"/>
    <w:rsid w:val="00C54F7F"/>
    <w:rsid w:val="00C55E08"/>
    <w:rsid w:val="00C57DD4"/>
    <w:rsid w:val="00C71A8B"/>
    <w:rsid w:val="00C72C10"/>
    <w:rsid w:val="00C74060"/>
    <w:rsid w:val="00C878E0"/>
    <w:rsid w:val="00C949C8"/>
    <w:rsid w:val="00C94CA5"/>
    <w:rsid w:val="00CA21D4"/>
    <w:rsid w:val="00CA302C"/>
    <w:rsid w:val="00CB4CAE"/>
    <w:rsid w:val="00CB729E"/>
    <w:rsid w:val="00CC20BC"/>
    <w:rsid w:val="00CC5A75"/>
    <w:rsid w:val="00CD7E1E"/>
    <w:rsid w:val="00CE2CCC"/>
    <w:rsid w:val="00CE7688"/>
    <w:rsid w:val="00D019C2"/>
    <w:rsid w:val="00D04CC1"/>
    <w:rsid w:val="00D13075"/>
    <w:rsid w:val="00D13724"/>
    <w:rsid w:val="00D213BD"/>
    <w:rsid w:val="00D3529D"/>
    <w:rsid w:val="00D44AB6"/>
    <w:rsid w:val="00D475EB"/>
    <w:rsid w:val="00D712C1"/>
    <w:rsid w:val="00D760A0"/>
    <w:rsid w:val="00D85622"/>
    <w:rsid w:val="00D85D9A"/>
    <w:rsid w:val="00D90682"/>
    <w:rsid w:val="00DA1052"/>
    <w:rsid w:val="00DA2203"/>
    <w:rsid w:val="00DB372B"/>
    <w:rsid w:val="00DC48F7"/>
    <w:rsid w:val="00DC60EA"/>
    <w:rsid w:val="00DD698E"/>
    <w:rsid w:val="00DE1D1B"/>
    <w:rsid w:val="00DE2847"/>
    <w:rsid w:val="00DE3695"/>
    <w:rsid w:val="00DE64A2"/>
    <w:rsid w:val="00E03898"/>
    <w:rsid w:val="00E059EC"/>
    <w:rsid w:val="00E26019"/>
    <w:rsid w:val="00E325E2"/>
    <w:rsid w:val="00E3331F"/>
    <w:rsid w:val="00E34FF5"/>
    <w:rsid w:val="00E478C5"/>
    <w:rsid w:val="00E54E81"/>
    <w:rsid w:val="00E55A86"/>
    <w:rsid w:val="00E57113"/>
    <w:rsid w:val="00E641F1"/>
    <w:rsid w:val="00E661DB"/>
    <w:rsid w:val="00E77D75"/>
    <w:rsid w:val="00E80A21"/>
    <w:rsid w:val="00E83970"/>
    <w:rsid w:val="00E842D0"/>
    <w:rsid w:val="00E864CE"/>
    <w:rsid w:val="00EA2A02"/>
    <w:rsid w:val="00EA3BE4"/>
    <w:rsid w:val="00EA52AA"/>
    <w:rsid w:val="00EA7F13"/>
    <w:rsid w:val="00EC2587"/>
    <w:rsid w:val="00EC589E"/>
    <w:rsid w:val="00EC66BC"/>
    <w:rsid w:val="00ED2B13"/>
    <w:rsid w:val="00ED2E99"/>
    <w:rsid w:val="00ED4FD6"/>
    <w:rsid w:val="00ED7923"/>
    <w:rsid w:val="00EF0DAF"/>
    <w:rsid w:val="00F02EAB"/>
    <w:rsid w:val="00F17ED7"/>
    <w:rsid w:val="00F2061F"/>
    <w:rsid w:val="00F267C8"/>
    <w:rsid w:val="00F377B1"/>
    <w:rsid w:val="00F50761"/>
    <w:rsid w:val="00F57DAD"/>
    <w:rsid w:val="00F63902"/>
    <w:rsid w:val="00F72D14"/>
    <w:rsid w:val="00F76368"/>
    <w:rsid w:val="00F774DF"/>
    <w:rsid w:val="00F81407"/>
    <w:rsid w:val="00F879F4"/>
    <w:rsid w:val="00F92BF3"/>
    <w:rsid w:val="00F933C7"/>
    <w:rsid w:val="00F93CEB"/>
    <w:rsid w:val="00FA3BD4"/>
    <w:rsid w:val="00FC663E"/>
    <w:rsid w:val="00FD3D59"/>
    <w:rsid w:val="00FD4255"/>
    <w:rsid w:val="00FE5BB9"/>
    <w:rsid w:val="00FF4E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6"/>
    <o:shapelayout v:ext="edit">
      <o:idmap v:ext="edit" data="1"/>
    </o:shapelayout>
  </w:shapeDefaults>
  <w:decimalSymbol w:val=","/>
  <w:listSeparator w:val=";"/>
  <w14:docId w14:val="45D155B4"/>
  <w15:docId w15:val="{8E38C69D-5B3D-4DD7-B062-DE496A6DDE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729E"/>
  </w:style>
  <w:style w:type="paragraph" w:styleId="Cabealho2">
    <w:name w:val="heading 2"/>
    <w:basedOn w:val="Normal"/>
    <w:next w:val="Normal"/>
    <w:link w:val="Cabealho2Carter"/>
    <w:uiPriority w:val="9"/>
    <w:unhideWhenUsed/>
    <w:qFormat/>
    <w:rsid w:val="00832B3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5A10F6"/>
    <w:pPr>
      <w:tabs>
        <w:tab w:val="center" w:pos="4320"/>
        <w:tab w:val="right" w:pos="8640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5A10F6"/>
  </w:style>
  <w:style w:type="paragraph" w:styleId="Rodap">
    <w:name w:val="footer"/>
    <w:basedOn w:val="Normal"/>
    <w:link w:val="RodapCarter"/>
    <w:uiPriority w:val="99"/>
    <w:unhideWhenUsed/>
    <w:rsid w:val="005A10F6"/>
    <w:pPr>
      <w:tabs>
        <w:tab w:val="center" w:pos="4320"/>
        <w:tab w:val="right" w:pos="8640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5A10F6"/>
  </w:style>
  <w:style w:type="paragraph" w:styleId="Textodebalo">
    <w:name w:val="Balloon Text"/>
    <w:basedOn w:val="Normal"/>
    <w:link w:val="TextodebaloCarter"/>
    <w:uiPriority w:val="99"/>
    <w:semiHidden/>
    <w:unhideWhenUsed/>
    <w:rsid w:val="00ED2B13"/>
    <w:rPr>
      <w:rFonts w:ascii="Lucida Grande" w:hAnsi="Lucida Grande" w:cs="Lucida Grande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ED2B13"/>
    <w:rPr>
      <w:rFonts w:ascii="Lucida Grande" w:hAnsi="Lucida Grande" w:cs="Lucida Grande"/>
      <w:sz w:val="18"/>
      <w:szCs w:val="18"/>
    </w:rPr>
  </w:style>
  <w:style w:type="paragraph" w:customStyle="1" w:styleId="endereo">
    <w:name w:val="endereço"/>
    <w:basedOn w:val="Normal"/>
    <w:uiPriority w:val="99"/>
    <w:rsid w:val="002D0225"/>
    <w:pPr>
      <w:widowControl w:val="0"/>
      <w:autoSpaceDE w:val="0"/>
      <w:autoSpaceDN w:val="0"/>
      <w:adjustRightInd w:val="0"/>
      <w:spacing w:line="288" w:lineRule="auto"/>
      <w:jc w:val="center"/>
      <w:textAlignment w:val="center"/>
    </w:pPr>
    <w:rPr>
      <w:rFonts w:ascii="TextaNarrowAlt-Light" w:hAnsi="TextaNarrowAlt-Light" w:cs="TextaNarrowAlt-Light"/>
      <w:color w:val="000000"/>
      <w:sz w:val="13"/>
      <w:szCs w:val="13"/>
      <w:lang w:val="en-US"/>
    </w:rPr>
  </w:style>
  <w:style w:type="paragraph" w:styleId="SemEspaamento">
    <w:name w:val="No Spacing"/>
    <w:uiPriority w:val="1"/>
    <w:qFormat/>
    <w:rsid w:val="0022667C"/>
    <w:rPr>
      <w:rFonts w:ascii="Calibri" w:eastAsia="Calibri" w:hAnsi="Calibri" w:cs="Times New Roman"/>
      <w:sz w:val="22"/>
      <w:szCs w:val="22"/>
    </w:rPr>
  </w:style>
  <w:style w:type="table" w:styleId="Tabelacomgrelha">
    <w:name w:val="Table Grid"/>
    <w:basedOn w:val="Tabelanormal"/>
    <w:uiPriority w:val="39"/>
    <w:rsid w:val="00DE36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aliases w:val="Bullets,Paragraphe  revu,References"/>
    <w:basedOn w:val="Normal"/>
    <w:link w:val="PargrafodaListaCarter"/>
    <w:uiPriority w:val="34"/>
    <w:qFormat/>
    <w:rsid w:val="00C94CA5"/>
    <w:pPr>
      <w:ind w:left="720"/>
      <w:contextualSpacing/>
    </w:pPr>
  </w:style>
  <w:style w:type="character" w:styleId="Forte">
    <w:name w:val="Strong"/>
    <w:basedOn w:val="Tipodeletrapredefinidodopargrafo"/>
    <w:uiPriority w:val="22"/>
    <w:qFormat/>
    <w:rsid w:val="000955A0"/>
    <w:rPr>
      <w:b/>
      <w:bCs/>
    </w:rPr>
  </w:style>
  <w:style w:type="character" w:customStyle="1" w:styleId="apple-converted-space">
    <w:name w:val="apple-converted-space"/>
    <w:basedOn w:val="Tipodeletrapredefinidodopargrafo"/>
    <w:rsid w:val="000955A0"/>
  </w:style>
  <w:style w:type="paragraph" w:customStyle="1" w:styleId="Default">
    <w:name w:val="Default"/>
    <w:rsid w:val="00E80A21"/>
    <w:pPr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917374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917374"/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917374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917374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917374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9B4D75"/>
  </w:style>
  <w:style w:type="character" w:styleId="Hiperligao">
    <w:name w:val="Hyperlink"/>
    <w:basedOn w:val="Tipodeletrapredefinidodopargrafo"/>
    <w:uiPriority w:val="99"/>
    <w:unhideWhenUsed/>
    <w:rsid w:val="00C37B14"/>
    <w:rPr>
      <w:color w:val="0000FF" w:themeColor="hyperlink"/>
      <w:u w:val="single"/>
    </w:rPr>
  </w:style>
  <w:style w:type="paragraph" w:styleId="Ttulo">
    <w:name w:val="Title"/>
    <w:basedOn w:val="Normal"/>
    <w:next w:val="Normal"/>
    <w:link w:val="TtuloCarter"/>
    <w:uiPriority w:val="10"/>
    <w:qFormat/>
    <w:rsid w:val="00B333B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B333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abealho2Carter">
    <w:name w:val="Cabeçalho 2 Caráter"/>
    <w:basedOn w:val="Tipodeletrapredefinidodopargrafo"/>
    <w:link w:val="Cabealho2"/>
    <w:uiPriority w:val="9"/>
    <w:rsid w:val="00832B3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PargrafodaListaCarter">
    <w:name w:val="Parágrafo da Lista Caráter"/>
    <w:aliases w:val="Bullets Caráter,Paragraphe  revu Caráter,References Caráter"/>
    <w:link w:val="PargrafodaLista"/>
    <w:uiPriority w:val="34"/>
    <w:rsid w:val="00983080"/>
  </w:style>
  <w:style w:type="paragraph" w:styleId="NormalWeb">
    <w:name w:val="Normal (Web)"/>
    <w:basedOn w:val="Normal"/>
    <w:uiPriority w:val="99"/>
    <w:semiHidden/>
    <w:unhideWhenUsed/>
    <w:rsid w:val="00C54F7F"/>
    <w:rPr>
      <w:rFonts w:ascii="Times New Roman" w:eastAsiaTheme="minorHAnsi" w:hAnsi="Times New Roman" w:cs="Times New Roman"/>
      <w:lang w:eastAsia="pt-PT"/>
    </w:rPr>
  </w:style>
  <w:style w:type="paragraph" w:customStyle="1" w:styleId="xmsonormal">
    <w:name w:val="x_msonormal"/>
    <w:basedOn w:val="Normal"/>
    <w:uiPriority w:val="99"/>
    <w:semiHidden/>
    <w:rsid w:val="00C54F7F"/>
    <w:rPr>
      <w:rFonts w:ascii="Times New Roman" w:eastAsiaTheme="minorHAnsi" w:hAnsi="Times New Roman" w:cs="Times New Roman"/>
      <w:lang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9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7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5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8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03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9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55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1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7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6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9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9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THAL~1.MON\AppData\Local\Temp\Rar$DIa0.741\Dire+&#186;+&#250;o%20Geral%20de%20Inclus+&#250;o%20Soc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bg1"/>
        </a:solidFill>
        <a:ln>
          <a:solidFill>
            <a:srgbClr val="FF00FF"/>
          </a:solidFill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EE1C0C1-5D6F-4D22-820A-01C30D0B58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Dire+º+úo Geral de Inclus+úo Social</Template>
  <TotalTime>881</TotalTime>
  <Pages>2</Pages>
  <Words>59</Words>
  <Characters>319</Characters>
  <Application>Microsoft Office Word</Application>
  <DocSecurity>0</DocSecurity>
  <Lines>2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MJEDRH / DGSS / Dir. SNE - Nathalie Colette Monteiro</dc:creator>
  <cp:keywords/>
  <dc:description/>
  <cp:lastModifiedBy>MFIS / DGSS / DG - Monica Furtado</cp:lastModifiedBy>
  <cp:revision>87</cp:revision>
  <cp:lastPrinted>2020-03-03T12:43:00Z</cp:lastPrinted>
  <dcterms:created xsi:type="dcterms:W3CDTF">2018-10-09T10:45:00Z</dcterms:created>
  <dcterms:modified xsi:type="dcterms:W3CDTF">2020-03-03T12:49:00Z</dcterms:modified>
</cp:coreProperties>
</file>